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3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4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44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1077"/>
        <w:gridCol w:w="8617"/>
        <w:gridCol w:w="1078"/>
      </w:tblGrid>
      <w:tr w:rsidR="00DD51DF">
        <w:trPr>
          <w:cantSplit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17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sestavený ke dni 23.03.2020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DD51DF">
        <w:trPr>
          <w:cantSplit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17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32"/>
          <w:szCs w:val="32"/>
        </w:rPr>
        <w:sectPr w:rsidR="00DD51DF">
          <w:headerReference w:type="default" r:id="rId6"/>
          <w:footerReference w:type="default" r:id="rId7"/>
          <w:headerReference w:type="first" r:id="rId8"/>
          <w:footerReference w:type="first" r:id="rId9"/>
          <w:pgSz w:w="11906" w:h="16838"/>
          <w:pgMar w:top="566" w:right="566" w:bottom="850" w:left="566" w:header="566" w:footer="566" w:gutter="0"/>
          <w:cols w:space="708"/>
          <w:noEndnote/>
          <w:titlePg/>
        </w:sect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538"/>
        <w:gridCol w:w="2155"/>
        <w:gridCol w:w="8079"/>
      </w:tblGrid>
      <w:tr w:rsidR="00DD51DF">
        <w:trPr>
          <w:cantSplit/>
        </w:trPr>
        <w:tc>
          <w:tcPr>
            <w:tcW w:w="10772" w:type="dxa"/>
            <w:gridSpan w:val="3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7"/>
                <w:szCs w:val="17"/>
              </w:rPr>
            </w:pPr>
          </w:p>
        </w:tc>
      </w:tr>
      <w:tr w:rsidR="00DD51DF">
        <w:trPr>
          <w:cantSplit/>
        </w:trPr>
        <w:tc>
          <w:tcPr>
            <w:tcW w:w="10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80808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808080"/>
                <w:sz w:val="17"/>
                <w:szCs w:val="17"/>
              </w:rPr>
              <w:t>Údaje o organizaci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identifikační číslo</w:t>
            </w: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00273708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název</w:t>
            </w: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Obec Jaroslav 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ulice, č.p.</w:t>
            </w: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6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obec</w:t>
            </w: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Jaroslav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PSČ, pošta</w:t>
            </w: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534 01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1" w:after="1"/>
        <w:ind w:left="40" w:right="40"/>
        <w:rPr>
          <w:rFonts w:ascii="Arial" w:hAnsi="Arial" w:cs="Arial"/>
          <w:color w:val="000000"/>
          <w:sz w:val="14"/>
          <w:szCs w:val="14"/>
        </w:r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538"/>
        <w:gridCol w:w="2155"/>
        <w:gridCol w:w="8079"/>
      </w:tblGrid>
      <w:tr w:rsidR="00DD51DF">
        <w:trPr>
          <w:cantSplit/>
        </w:trPr>
        <w:tc>
          <w:tcPr>
            <w:tcW w:w="10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80808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808080"/>
                <w:sz w:val="17"/>
                <w:szCs w:val="17"/>
              </w:rPr>
              <w:t>Kontaktní údaje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telefon</w:t>
            </w: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466673145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fax</w:t>
            </w: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e-mail</w:t>
            </w: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ou.jaroslav@wo.cz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WWW stránky</w:t>
            </w:r>
          </w:p>
        </w:tc>
        <w:tc>
          <w:tcPr>
            <w:tcW w:w="8079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1" w:after="1"/>
        <w:ind w:left="40" w:right="40"/>
        <w:rPr>
          <w:rFonts w:ascii="Arial" w:hAnsi="Arial" w:cs="Arial"/>
          <w:color w:val="000000"/>
          <w:sz w:val="14"/>
          <w:szCs w:val="14"/>
        </w:r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10772"/>
      </w:tblGrid>
      <w:tr w:rsidR="00DD51DF">
        <w:trPr>
          <w:cantSplit/>
        </w:trPr>
        <w:tc>
          <w:tcPr>
            <w:tcW w:w="10772" w:type="dxa"/>
            <w:tcBorders>
              <w:top w:val="nil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80808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808080"/>
                <w:sz w:val="17"/>
                <w:szCs w:val="17"/>
              </w:rPr>
              <w:t>Doplňující údaje organizace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1" w:after="1"/>
        <w:ind w:left="40" w:right="40"/>
        <w:rPr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1" w:after="1"/>
        <w:ind w:left="40" w:right="40"/>
        <w:rPr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1" w:after="1"/>
        <w:ind w:left="40" w:right="40"/>
        <w:rPr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1" w:after="1"/>
        <w:ind w:left="40" w:right="40"/>
        <w:rPr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1" w:after="1"/>
        <w:ind w:left="40" w:right="40"/>
        <w:rPr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1" w:after="1"/>
        <w:ind w:left="40" w:right="40"/>
        <w:rPr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1" w:after="1"/>
        <w:ind w:left="40" w:right="40"/>
        <w:rPr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1" w:after="1"/>
        <w:ind w:left="40" w:right="40"/>
        <w:rPr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1" w:after="1"/>
        <w:ind w:left="40" w:right="40"/>
        <w:rPr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1" w:after="1"/>
        <w:ind w:left="40" w:right="40"/>
        <w:rPr>
          <w:rFonts w:ascii="Arial" w:hAnsi="Arial" w:cs="Arial"/>
          <w:color w:val="000000"/>
          <w:sz w:val="14"/>
          <w:szCs w:val="14"/>
        </w:r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538"/>
        <w:gridCol w:w="10234"/>
      </w:tblGrid>
      <w:tr w:rsidR="00DD51DF">
        <w:trPr>
          <w:cantSplit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80808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808080"/>
                <w:sz w:val="17"/>
                <w:szCs w:val="17"/>
              </w:rPr>
              <w:t>Obsah závěrečného účtu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I. Plnění rozpočtu příjmů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II. Plnění rozpočtu výdajů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III. Financování (zapojení vlastních úspor a cizích zdrojů)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IV. Stavy a obraty na bankovních účtech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V. Peněžní fondy - informativně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VI. Majetek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VII. Vyúčtování finančních vztahů k rozpočtům krajů, obcí, DSO a vnitřní převody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VIII. Vyúčtování finančních vztahů ke státnímu rozpočtu, státním fondům a Národnímu fondu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IX. Zpráva o výsledku přezkoumání hospodaření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X. Finanční hospodaření zřízených právnických osob a hospodaření s jejich majetkem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0234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XI. Ostatní doplňující údaje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7"/>
          <w:szCs w:val="17"/>
        </w:rPr>
        <w:sectPr w:rsidR="00DD51DF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 w:type="page"/>
      </w: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b/>
          <w:bCs/>
          <w:color w:val="000080"/>
          <w:sz w:val="25"/>
          <w:szCs w:val="25"/>
          <w:u w:val="single"/>
        </w:rPr>
      </w:pPr>
      <w:r>
        <w:rPr>
          <w:rFonts w:ascii="Arial" w:hAnsi="Arial" w:cs="Arial"/>
          <w:b/>
          <w:bCs/>
          <w:color w:val="000080"/>
          <w:sz w:val="25"/>
          <w:szCs w:val="25"/>
          <w:u w:val="single"/>
        </w:rPr>
        <w:t>I. PLNĚNÍ ROZPOČTU PŘÍJMŮ</w:t>
      </w: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5278"/>
        <w:gridCol w:w="1831"/>
        <w:gridCol w:w="1831"/>
        <w:gridCol w:w="1832"/>
      </w:tblGrid>
      <w:tr w:rsidR="00DD51DF">
        <w:trPr>
          <w:cantSplit/>
        </w:trPr>
        <w:tc>
          <w:tcPr>
            <w:tcW w:w="5278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Text</w:t>
            </w: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Rozpočet po změnách</w:t>
            </w:r>
          </w:p>
        </w:tc>
        <w:tc>
          <w:tcPr>
            <w:tcW w:w="1832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Skutečnost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10" w:after="10"/>
        <w:ind w:left="40" w:right="40"/>
        <w:rPr>
          <w:rFonts w:ascii="Arial" w:hAnsi="Arial" w:cs="Arial"/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  <w:sectPr w:rsidR="00DD51DF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tbl>
      <w:tblPr>
        <w:tblW w:w="0" w:type="dxa"/>
        <w:tblInd w:w="2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5278"/>
        <w:gridCol w:w="1831"/>
        <w:gridCol w:w="1831"/>
        <w:gridCol w:w="1832"/>
      </w:tblGrid>
      <w:tr w:rsidR="00DD51DF">
        <w:trPr>
          <w:cantSplit/>
        </w:trPr>
        <w:tc>
          <w:tcPr>
            <w:tcW w:w="5278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Daňové příjmy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2 569 830,00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2 581 230,00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3 541 520,22 </w:t>
            </w:r>
          </w:p>
        </w:tc>
      </w:tr>
      <w:tr w:rsidR="00DD51DF">
        <w:trPr>
          <w:cantSplit/>
        </w:trPr>
        <w:tc>
          <w:tcPr>
            <w:tcW w:w="5278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Nedaňové příjmy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40 500,00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73 950,00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77 714,97 </w:t>
            </w:r>
          </w:p>
        </w:tc>
      </w:tr>
      <w:tr w:rsidR="00DD51DF">
        <w:trPr>
          <w:cantSplit/>
        </w:trPr>
        <w:tc>
          <w:tcPr>
            <w:tcW w:w="5278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Kapitálové příjmy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284 000,00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283 973,28 </w:t>
            </w:r>
          </w:p>
        </w:tc>
      </w:tr>
      <w:tr w:rsidR="00DD51DF">
        <w:trPr>
          <w:cantSplit/>
        </w:trPr>
        <w:tc>
          <w:tcPr>
            <w:tcW w:w="5278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Přijaté transfery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180 900,00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1 496 410,00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1 966 407,22 </w:t>
            </w:r>
          </w:p>
        </w:tc>
      </w:tr>
      <w:tr w:rsidR="00DD51DF">
        <w:trPr>
          <w:cantSplit/>
        </w:trPr>
        <w:tc>
          <w:tcPr>
            <w:tcW w:w="5278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Příjmy celkem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2 791 230,00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4 435 590,00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5 869 615,69 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6"/>
          <w:szCs w:val="16"/>
        </w:rPr>
        <w:sectPr w:rsidR="00DD51DF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p w:rsidR="00DD51DF" w:rsidRDefault="00DD51DF">
      <w:pPr>
        <w:widowControl w:val="0"/>
        <w:autoSpaceDE w:val="0"/>
        <w:autoSpaceDN w:val="0"/>
        <w:adjustRightInd w:val="0"/>
        <w:spacing w:before="10" w:after="10"/>
        <w:ind w:left="40" w:right="40"/>
        <w:rPr>
          <w:rFonts w:ascii="Arial" w:hAnsi="Arial" w:cs="Arial"/>
          <w:color w:val="000000"/>
          <w:sz w:val="14"/>
          <w:szCs w:val="14"/>
        </w:r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5278"/>
        <w:gridCol w:w="1831"/>
        <w:gridCol w:w="1831"/>
        <w:gridCol w:w="1832"/>
      </w:tblGrid>
      <w:tr w:rsidR="00DD51DF">
        <w:trPr>
          <w:cantSplit/>
        </w:trPr>
        <w:tc>
          <w:tcPr>
            <w:tcW w:w="5278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Detailní výpis položek dle druhového třídění rozpočtové skladby</w:t>
            </w: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Rozpočet po změnách</w:t>
            </w:r>
          </w:p>
        </w:tc>
        <w:tc>
          <w:tcPr>
            <w:tcW w:w="1832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Skutečnost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10" w:after="10"/>
        <w:ind w:left="40" w:right="40"/>
        <w:rPr>
          <w:rFonts w:ascii="Arial" w:hAnsi="Arial" w:cs="Arial"/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  <w:sectPr w:rsidR="00DD51DF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tbl>
      <w:tblPr>
        <w:tblW w:w="0" w:type="dxa"/>
        <w:tblInd w:w="2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646"/>
        <w:gridCol w:w="4632"/>
        <w:gridCol w:w="1831"/>
        <w:gridCol w:w="1831"/>
        <w:gridCol w:w="1832"/>
      </w:tblGrid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Daň z příj.fyz.osob ze záv.činnosti a fun.pož.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590 000,00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590 000,00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807 487,24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1112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Daň z příjmu fyz.osob ze samost. výděl.činnosti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9 600,00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9 600,00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22 315,06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1113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Daň z příjmů fyzických osob z kapitál.výnosů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56 000,00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56 000,00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75 273,12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Daně z příjmů fyzických osob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655 600,00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655 600,00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905 075,42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Daň z příjmů právnických osob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520 000,00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520 000,00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701 071,98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1122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Daň z příjmu právnických osob za obce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10 830,00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22 230,00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22 230,00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Daně z příjmů právnických osob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530 830,00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542 230,00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723 301,98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Daně z příjmů, zisku a kapitálových výnosů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1 186 430,00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1 197 830,00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1 628 377,40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1211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Daň z přidané hodnoty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1 100 000,00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1 100 000,00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1 578 102,26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Obecné daně ze zboží a služeb v tuzemsku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1 100 000,00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1 100 000,00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1 578 102,26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122a3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Zvl.daně a popl. ze zboží a služeb v tuzemsku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Daně ze zboží a služeb v tuzemsku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1 100 000,00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1 100 000,00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1 578 102,26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1335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Poplatky za odnětí pozemků plnění funkcí lesa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3 700,00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3 700,00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3 689,20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1337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Poplatek za komunální odpad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95 000,00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95 000,00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94 010,00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Poplatky a odvody v oblasti životního prostředí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98 700,00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98 700,00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97 699,20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1341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Poplatek ze psů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1 700,00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1 700,00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1 830,00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1343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Poplatek za užívání veřejného prostranství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51 120,00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Místní poplatky z vybraných činností a služeb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41 700,00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41 700,00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52 950,00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Správní poplatky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1 100,00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Správní poplatky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1 100,00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Daň z hazardních her s výj.dílčí daně z techn.her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18 808,45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1382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Zruš.odvod z loter.a podob.her kromě z výher.hr.p.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94,62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Daně, poplatky a jiná obd.peněž.plně.v ob.haz.her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10 000,00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10 000,00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18 903,07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Daně a poplatky z vybraných činností a služeb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150 400,00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150 400,00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170 652,27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1511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Daň z nemovitostí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133 000,00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133 000,00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164 388,29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Daně z majetku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133 000,00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133 000,00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164 388,29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Majetkové daně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133 000,00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133 000,00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164 388,29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Daňové příjmy (součet za třídu 1)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2 569 830,00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2 581 230,00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3 541 520,22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Příjmy z poskytování služeb a výrobků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10 000,00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Příjmy z vlastní činnosti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10 000,00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10 000,00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2131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Příjmy z pronájmu pozemků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9 213,00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2132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Příjmy z pronájmu ost.nemovit.věcí a jejich částí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2 644,00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Příjmy z pronájmu majetku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10 000,00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10 000,00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11 857,00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2141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Příjmy z úroků (část)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1 325,47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2142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Příjmy z podílů na zisku a dividend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13 000,00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Výnosy z finančního majetku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13 500,00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1 325,47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Příjmy z vl.činn.a odvody přeb.org.s příj.vzt.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23 500,00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20 500,00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23 182,47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2322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Přijaté pojistné náhrady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10 650,00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10 622,00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2324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Přijaté nekapitálové příspěky a náhrady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17 000,00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42 800,00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43 910,50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nedaňové příjmy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17 000,00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53 450,00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54 532,50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Příjmy z prod.nekap.maj.a ost.nedaňové příjmy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17 000,00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53 450,00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54 532,50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Nedaňové příjmy (součet za třídu 2)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40 500,00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73 950,00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77 714,97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3111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Příjmy z prodeje pozemků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18 300,00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18 270,00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Příjmy z prod.dlouhodob.majetku (kromě drobn.)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18 300,00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18 270,00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Příjmy z prod.dlouhod.maj.a ost.kap.příjmů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18 300,00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18 270,00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3201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Příjmy z prodeje akcií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265 700,00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265 703,28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Příjmy z prodeje dlouhodobého finančního majetku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265 700,00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265 703,28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Příjmy z prodeje dlouhodobého finančního majetku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265 700,00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265 703,28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Kapitálové příjmy (souč.za třídu 3)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284 000,00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283 973,28 </w:t>
            </w:r>
          </w:p>
        </w:tc>
      </w:tr>
      <w:tr w:rsidR="00DD51DF">
        <w:trPr>
          <w:cantSplit/>
        </w:trPr>
        <w:tc>
          <w:tcPr>
            <w:tcW w:w="527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pct15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Vlastní příjmy (třída 1+2+3)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pct15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2 610 330,00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pct15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2 939 180,00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pct15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3 903 208,47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4111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Neinv.přij.transf.z všeob.pokl.správy st.rozp.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29 000,00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29 000,00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4112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Neinv.přij.tra.ze SR v rámci souhrn.dot.vztahu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60 900,00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65 400,00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65 400,00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4116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Ost.neinv.přij.tra.ze státního rozpočtu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120 000,00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256 630,00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256 629,00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Neinv.přij.transf.od veř.rozp.ústřední úrovně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180 900,00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351 030,00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351 029,00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4122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Neinvestiční přijaté transfery od krajů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260 000,00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260 000,00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Neinvestiční přijaté transf.od rozp.úz.úrovně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260 000,00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260 000,00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4138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Převody z vlastní pokladny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470 000,00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Převody z vlastních fondů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470 000,00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Neinvestiční přijaté transfery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180 900,00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611 030,00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1 081 029,00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4216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Ost.inv.přij.transf.ze státního rozpočtu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885 380,00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885 378,22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Investiční přijaté transf.od veř.r.ústř.úrovně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885 380,00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885 378,22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Investiční přijaté transfery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885 380,00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885 378,22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Přijaté transfery (součet za třídu 4)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180 900,00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1 496 410,00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1 966 407,22 </w:t>
            </w:r>
          </w:p>
        </w:tc>
      </w:tr>
      <w:tr w:rsidR="00DD51DF">
        <w:trPr>
          <w:cantSplit/>
        </w:trPr>
        <w:tc>
          <w:tcPr>
            <w:tcW w:w="527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pct15" w:color="000000" w:fill="FFFFFF"/>
            <w:tcMar>
              <w:top w:w="70" w:type="dxa"/>
              <w:bottom w:w="7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8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1"/>
                <w:szCs w:val="21"/>
              </w:rPr>
              <w:t>Příjmy celkem (třídy 1+2+3+4)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5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2 791 230,00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5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4 435 590,00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5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5 869 615,69 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color w:val="000000"/>
          <w:sz w:val="17"/>
          <w:szCs w:val="17"/>
        </w:rPr>
      </w:pPr>
    </w:p>
    <w:p w:rsidR="00DD51DF" w:rsidRDefault="00DD51DF">
      <w:pPr>
        <w:widowControl w:val="0"/>
        <w:autoSpaceDE w:val="0"/>
        <w:autoSpaceDN w:val="0"/>
        <w:adjustRightInd w:val="0"/>
        <w:rPr>
          <w:color w:val="000000"/>
          <w:sz w:val="17"/>
          <w:szCs w:val="17"/>
        </w:rPr>
        <w:sectPr w:rsidR="00DD51DF">
          <w:headerReference w:type="default" r:id="rId26"/>
          <w:footerReference w:type="default" r:id="rId27"/>
          <w:headerReference w:type="first" r:id="rId28"/>
          <w:footerReference w:type="first" r:id="rId29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p w:rsidR="00DD51DF" w:rsidRDefault="00DD51DF">
      <w:pPr>
        <w:widowControl w:val="0"/>
        <w:autoSpaceDE w:val="0"/>
        <w:autoSpaceDN w:val="0"/>
        <w:adjustRightInd w:val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br w:type="page"/>
      </w: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b/>
          <w:bCs/>
          <w:color w:val="000080"/>
          <w:sz w:val="25"/>
          <w:szCs w:val="25"/>
          <w:u w:val="single"/>
        </w:rPr>
      </w:pPr>
      <w:r>
        <w:rPr>
          <w:rFonts w:ascii="Arial" w:hAnsi="Arial" w:cs="Arial"/>
          <w:b/>
          <w:bCs/>
          <w:color w:val="000080"/>
          <w:sz w:val="25"/>
          <w:szCs w:val="25"/>
          <w:u w:val="single"/>
        </w:rPr>
        <w:t>II. PLNĚNÍ ROZPOČTU VÝDAJŮ</w:t>
      </w: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5278"/>
        <w:gridCol w:w="1831"/>
        <w:gridCol w:w="1831"/>
        <w:gridCol w:w="1832"/>
      </w:tblGrid>
      <w:tr w:rsidR="00DD51DF">
        <w:trPr>
          <w:cantSplit/>
        </w:trPr>
        <w:tc>
          <w:tcPr>
            <w:tcW w:w="5278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Text</w:t>
            </w: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Rozpočet po změnách</w:t>
            </w:r>
          </w:p>
        </w:tc>
        <w:tc>
          <w:tcPr>
            <w:tcW w:w="1832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Skutečnost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10" w:after="10"/>
        <w:ind w:left="40" w:right="40"/>
        <w:rPr>
          <w:rFonts w:ascii="Arial" w:hAnsi="Arial" w:cs="Arial"/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  <w:sectPr w:rsidR="00DD51DF">
          <w:headerReference w:type="default" r:id="rId30"/>
          <w:footerReference w:type="default" r:id="rId31"/>
          <w:headerReference w:type="first" r:id="rId32"/>
          <w:footerReference w:type="first" r:id="rId33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tbl>
      <w:tblPr>
        <w:tblW w:w="0" w:type="dxa"/>
        <w:tblInd w:w="2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5278"/>
        <w:gridCol w:w="1831"/>
        <w:gridCol w:w="1831"/>
        <w:gridCol w:w="1832"/>
      </w:tblGrid>
      <w:tr w:rsidR="00DD51DF">
        <w:trPr>
          <w:cantSplit/>
        </w:trPr>
        <w:tc>
          <w:tcPr>
            <w:tcW w:w="5278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Běžné výdaje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2 791 230,00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3 671 580,00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3 534 538,63 </w:t>
            </w:r>
          </w:p>
        </w:tc>
      </w:tr>
      <w:tr w:rsidR="00DD51DF">
        <w:trPr>
          <w:cantSplit/>
        </w:trPr>
        <w:tc>
          <w:tcPr>
            <w:tcW w:w="5278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Kapitálové výdaje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764 010,00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763 954,53 </w:t>
            </w:r>
          </w:p>
        </w:tc>
      </w:tr>
      <w:tr w:rsidR="00DD51DF">
        <w:trPr>
          <w:cantSplit/>
        </w:trPr>
        <w:tc>
          <w:tcPr>
            <w:tcW w:w="5278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Výdaje celkem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2 791 230,00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4 435 590,00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4 298 493,16 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6"/>
          <w:szCs w:val="16"/>
        </w:rPr>
        <w:sectPr w:rsidR="00DD51DF">
          <w:headerReference w:type="default" r:id="rId34"/>
          <w:footerReference w:type="default" r:id="rId35"/>
          <w:headerReference w:type="first" r:id="rId36"/>
          <w:footerReference w:type="first" r:id="rId37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p w:rsidR="00DD51DF" w:rsidRDefault="00DD51DF">
      <w:pPr>
        <w:widowControl w:val="0"/>
        <w:autoSpaceDE w:val="0"/>
        <w:autoSpaceDN w:val="0"/>
        <w:adjustRightInd w:val="0"/>
        <w:spacing w:before="10" w:after="10"/>
        <w:ind w:left="40" w:right="40"/>
        <w:rPr>
          <w:rFonts w:ascii="Arial" w:hAnsi="Arial" w:cs="Arial"/>
          <w:color w:val="000000"/>
          <w:sz w:val="14"/>
          <w:szCs w:val="14"/>
        </w:r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5278"/>
        <w:gridCol w:w="1831"/>
        <w:gridCol w:w="1831"/>
        <w:gridCol w:w="1832"/>
      </w:tblGrid>
      <w:tr w:rsidR="00DD51DF">
        <w:trPr>
          <w:cantSplit/>
        </w:trPr>
        <w:tc>
          <w:tcPr>
            <w:tcW w:w="5278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Detailní výpis položek dle druhového třídění rozpočtové skladby</w:t>
            </w: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Rozpočet po změnách</w:t>
            </w:r>
          </w:p>
        </w:tc>
        <w:tc>
          <w:tcPr>
            <w:tcW w:w="1832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Skutečnost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10" w:after="10"/>
        <w:ind w:left="40" w:right="40"/>
        <w:rPr>
          <w:rFonts w:ascii="Arial" w:hAnsi="Arial" w:cs="Arial"/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  <w:sectPr w:rsidR="00DD51DF">
          <w:headerReference w:type="default" r:id="rId38"/>
          <w:footerReference w:type="default" r:id="rId39"/>
          <w:headerReference w:type="first" r:id="rId40"/>
          <w:footerReference w:type="first" r:id="rId41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tbl>
      <w:tblPr>
        <w:tblW w:w="0" w:type="dxa"/>
        <w:tblInd w:w="2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646"/>
        <w:gridCol w:w="4632"/>
        <w:gridCol w:w="1831"/>
        <w:gridCol w:w="1831"/>
        <w:gridCol w:w="1832"/>
      </w:tblGrid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5011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Platy zaměstnanců v pracovním poměru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55 200,00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236 070,00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236 063,00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Platy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55 200,00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236 070,00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236 063,00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5021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osobní výdaje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108 000,00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253 550,00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252 687,00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5023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Odměny členů zastupitelstev obcí a krajů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416 100,00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416 100,00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411 435,00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platby za provedenou práci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524 100,00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669 650,00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664 122,00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5031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Pov.poj.na soc.zab.a přísp.na st.pol.zaměstnan.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13 600,00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55 280,00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55 296,00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5032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Povinné pojistné na veřejné zdravotní pojištění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42 700,00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52 630,00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52 566,00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5038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Povinné pojistné na úrazové pojištění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777,00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Povinné pojistné placené zaměstnavatelem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57 300,00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108 910,00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108 639,00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Výdaje na platy,ost.platby za prov.pr.a pojist.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636 600,00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1 014 630,00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1 008 824,00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5137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Drobný hmotný dlouhodobý majetek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5 800,00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5 800,00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5139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Nákup materiálu jinde nezařazený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81 500,00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138 510,00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137 589,00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Nákup materiálu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81 500,00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144 310,00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143 389,00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5151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Studená voda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2 395,00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5153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Plyn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37 000,00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37 000,00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34 854,00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5154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Elektrická energie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82 000,00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95 900,00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91 517,00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5156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Pohonné hmoty a maziva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8 500,00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7 089,53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Nákup vody, paliv a energie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128 000,00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145 400,00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135 855,53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5161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Služby pošt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2 500,00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2 500,00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1 915,00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5162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Služby elektronických komunikací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5 500,00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5 500,00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3 958,00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5163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Služby peněžních ústavů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32 400,00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38 300,00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38 163,20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5167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Služby školení a vzdělávání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1 210,00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1 210,00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5168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Služby zpracování dat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45 000,00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45 000,00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25 285,34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5169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Nákup ostatních služeb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400 000,00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533 600,00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532 527,30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516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Nákup služeb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485 400,00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626 110,00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603 058,84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5171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Opravy a udržování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500 000,00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901 020,00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900 465,26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5173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Cestovné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7 450,00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7 191,00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5175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Pohoštění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38 000,00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40 660,00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38 835,00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5179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nákupy jinde nezařazené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2 700,00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2 932,00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517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nákupy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545 700,00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952 130,00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949 423,26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5194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Věcné dary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21 000,00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37 150,00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36 967,00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519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Výdaje souv.s neinv.nák.,přísp.,náhr.a věc.dary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21 000,00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37 150,00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36 967,00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Neinvestiční nákupy a související výdaje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1 261 600,00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1 905 100,00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1 868 693,63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5222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Neinv.transf.občanským sdružením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90 000,00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121 000,00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121 000,00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522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Neinv.transf.neziskovým a podobným organizacím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90 000,00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121 000,00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121 000,00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Neinv.transfery podn.subj.a nezisk.organizacím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90 000,00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121 000,00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121 000,00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5321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Neinvestiční transfery obcím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1 000,00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5329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Ost.neinv.transf.veř.rozpočtům územní úrovně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7 320,00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8 320,00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7 320,00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Neinv.transfery veř.rozpočtům územní úrovně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7 320,00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8 320,00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8 320,00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5339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Neinvestiční transfery cizím PO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470,00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1 250,00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1 250,00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Neinv.transfery přísp.a podobným organizacím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470,00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1 250,00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1 250,00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5348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Převody do vlastní pokladny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470 000,00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534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Převody vlastním fondům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470 000,00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5362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Platby daní a poplatků státnímu rozpočtu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5365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Platby daní a poplatků krajům, obcím a st.fond.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10 830,00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22 230,00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22 230,00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5366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Výdaje z fin.vyp.min.let mezi krajem a obcemi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30 600,00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30 600,00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29 121,00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536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Ost.neinv.transfery jiným veřejným rozpočtům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41 430,00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52 930,00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51 451,00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Neinv.transfery a některé další platby rozp.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49 220,00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62 500,00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531 021,00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5492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Dary obyvatelstvu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5 000,00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549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neinvestiční transfery obyvatelstvu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5 000,00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5 000,00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Neinvestiční transfery obyvatelstvu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5 000,00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5 000,00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5901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Nespecifikované rezervy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703 810,00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513 350,00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5903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Rezerva na krizová opatření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50 000,00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50 000,00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590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neinvestiční výdaje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753 810,00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563 350,00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Ostatní neinvestiční výdaje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753 810,00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563 350,00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Běžné výdaje (třída 5)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2 791 230,00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3 671 580,00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3 534 538,63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6121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Budovy, haly a stavby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741 670,00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741 616,53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612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Pořízení dlouhodobého hmotného majetku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741 670,00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741 616,53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61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Investiční nákupy a související výdaje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741 670,00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741 616,53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6349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Ost.inv.transf.veřejným rozpočtům  územní úr.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22 340,00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22 338,00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634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Inv.transf.veř.rozpočtům územní úrovně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22 340,00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2" w:space="0" w:color="000000"/>
              <w:right w:val="nil"/>
            </w:tcBorders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22 338,00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Investiční transfery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22 340,00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22 338,00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6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Kapitálové výdaje (souč.za třídu 6)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764 010,00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0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763 954,53 </w:t>
            </w:r>
          </w:p>
        </w:tc>
      </w:tr>
      <w:tr w:rsidR="00DD51DF">
        <w:trPr>
          <w:cantSplit/>
        </w:trPr>
        <w:tc>
          <w:tcPr>
            <w:tcW w:w="527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pct15" w:color="000000" w:fill="FFFFFF"/>
            <w:tcMar>
              <w:top w:w="70" w:type="dxa"/>
              <w:bottom w:w="7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8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1"/>
                <w:szCs w:val="21"/>
              </w:rPr>
              <w:t>Výdaje celkem  (třída 5+6)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5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2 791 230,00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5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4 435 590,00 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pct15" w:color="000000" w:fill="FFFFFF"/>
            <w:tcMar>
              <w:left w:w="20" w:type="dxa"/>
              <w:right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4 298 493,16 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color w:val="000000"/>
          <w:sz w:val="17"/>
          <w:szCs w:val="17"/>
        </w:rPr>
      </w:pPr>
    </w:p>
    <w:p w:rsidR="00DD51DF" w:rsidRDefault="00DD51DF">
      <w:pPr>
        <w:widowControl w:val="0"/>
        <w:autoSpaceDE w:val="0"/>
        <w:autoSpaceDN w:val="0"/>
        <w:adjustRightInd w:val="0"/>
        <w:rPr>
          <w:color w:val="000000"/>
          <w:sz w:val="17"/>
          <w:szCs w:val="17"/>
        </w:rPr>
        <w:sectPr w:rsidR="00DD51DF">
          <w:headerReference w:type="default" r:id="rId42"/>
          <w:footerReference w:type="default" r:id="rId43"/>
          <w:headerReference w:type="first" r:id="rId44"/>
          <w:footerReference w:type="first" r:id="rId45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4739"/>
        <w:gridCol w:w="539"/>
        <w:gridCol w:w="1831"/>
        <w:gridCol w:w="1831"/>
        <w:gridCol w:w="1832"/>
      </w:tblGrid>
      <w:tr w:rsidR="00DD51DF">
        <w:trPr>
          <w:cantSplit/>
        </w:trPr>
        <w:tc>
          <w:tcPr>
            <w:tcW w:w="47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pct15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8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21"/>
                <w:szCs w:val="21"/>
              </w:rPr>
              <w:t>Saldo příjmů a výdajů (Příjmy-Výdaje)</w:t>
            </w:r>
          </w:p>
        </w:tc>
        <w:tc>
          <w:tcPr>
            <w:tcW w:w="5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pct15" w:color="000000" w:fill="FFFFFF"/>
            <w:vAlign w:val="bottom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pct15" w:color="000000" w:fill="FFFFFF"/>
            <w:vAlign w:val="bottom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pct15" w:color="000000" w:fill="FFFFFF"/>
            <w:vAlign w:val="bottom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pct15" w:color="000000" w:fill="FFFFFF"/>
            <w:vAlign w:val="bottom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1 571 122,53 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7"/>
          <w:szCs w:val="17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br w:type="page"/>
      </w: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color w:val="000000"/>
          <w:sz w:val="17"/>
          <w:szCs w:val="17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b/>
          <w:bCs/>
          <w:color w:val="000080"/>
          <w:sz w:val="25"/>
          <w:szCs w:val="25"/>
          <w:u w:val="single"/>
        </w:rPr>
      </w:pPr>
      <w:r>
        <w:rPr>
          <w:rFonts w:ascii="Arial" w:hAnsi="Arial" w:cs="Arial"/>
          <w:b/>
          <w:bCs/>
          <w:color w:val="000080"/>
          <w:sz w:val="25"/>
          <w:szCs w:val="25"/>
          <w:u w:val="single"/>
        </w:rPr>
        <w:t>III. FINANCOVÁNÍ (zapojení vlastních úspor a cizích zdrojů)</w:t>
      </w: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3770"/>
        <w:gridCol w:w="3339"/>
        <w:gridCol w:w="1831"/>
        <w:gridCol w:w="1832"/>
      </w:tblGrid>
      <w:tr w:rsidR="00DD51DF">
        <w:trPr>
          <w:cantSplit/>
        </w:trPr>
        <w:tc>
          <w:tcPr>
            <w:tcW w:w="3770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Název položky</w:t>
            </w:r>
          </w:p>
        </w:tc>
        <w:tc>
          <w:tcPr>
            <w:tcW w:w="3339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Rozpočet po změnách</w:t>
            </w:r>
          </w:p>
        </w:tc>
        <w:tc>
          <w:tcPr>
            <w:tcW w:w="1832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Skutečnost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10" w:after="10"/>
        <w:ind w:left="40" w:right="40"/>
        <w:rPr>
          <w:rFonts w:ascii="Arial" w:hAnsi="Arial" w:cs="Arial"/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  <w:sectPr w:rsidR="00DD51DF">
          <w:headerReference w:type="default" r:id="rId46"/>
          <w:footerReference w:type="default" r:id="rId47"/>
          <w:headerReference w:type="first" r:id="rId48"/>
          <w:footerReference w:type="first" r:id="rId49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215"/>
        <w:gridCol w:w="4524"/>
        <w:gridCol w:w="539"/>
        <w:gridCol w:w="1831"/>
        <w:gridCol w:w="1831"/>
        <w:gridCol w:w="1832"/>
      </w:tblGrid>
      <w:tr w:rsidR="00DD51DF">
        <w:trPr>
          <w:cantSplit/>
        </w:trPr>
        <w:tc>
          <w:tcPr>
            <w:tcW w:w="10772" w:type="dxa"/>
            <w:gridSpan w:val="6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Krátkodobé financování z tuzemska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Krátkodobé vydané dluhopisy (+)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8111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Uhrazené splátky krátkod.vydaných dluhopisů  (-)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8112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Krátkodobé přijaté půjčené prostředky (+)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8113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Uhrazené splátky krátkod.přij.půjč.prostř. (-)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8114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Změna stavu krátkod. prostř.na bank.účtech(+/-)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8115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1 571 122,53-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Akt. krátkod. operace řízení likvidity-příjmy(+)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8117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Akt. krátkod. operace řízení likvidity-výdaje(-)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8118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5278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FINANCOVÁNÍ (součet za třídu 8)</w:t>
            </w: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1 571 122,53-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FF0000"/>
          <w:sz w:val="16"/>
          <w:szCs w:val="16"/>
        </w:rPr>
        <w:sectPr w:rsidR="00DD51DF">
          <w:headerReference w:type="default" r:id="rId50"/>
          <w:footerReference w:type="default" r:id="rId51"/>
          <w:headerReference w:type="first" r:id="rId52"/>
          <w:footerReference w:type="first" r:id="rId53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color w:val="000000"/>
          <w:sz w:val="17"/>
          <w:szCs w:val="17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b/>
          <w:bCs/>
          <w:color w:val="000080"/>
          <w:sz w:val="25"/>
          <w:szCs w:val="25"/>
          <w:u w:val="single"/>
        </w:rPr>
      </w:pPr>
      <w:r>
        <w:rPr>
          <w:rFonts w:ascii="Arial" w:hAnsi="Arial" w:cs="Arial"/>
          <w:b/>
          <w:bCs/>
          <w:color w:val="000080"/>
          <w:sz w:val="25"/>
          <w:szCs w:val="25"/>
          <w:u w:val="single"/>
        </w:rPr>
        <w:t>IV. STAVY A OBRATY NA BANKOVNÍCH ÚČTECH</w:t>
      </w: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3447"/>
        <w:gridCol w:w="1831"/>
        <w:gridCol w:w="1831"/>
        <w:gridCol w:w="1831"/>
        <w:gridCol w:w="1832"/>
      </w:tblGrid>
      <w:tr w:rsidR="00DD51DF">
        <w:trPr>
          <w:cantSplit/>
        </w:trPr>
        <w:tc>
          <w:tcPr>
            <w:tcW w:w="3447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Název bankovního účtu</w:t>
            </w: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Počáteční stav k 1. 1.</w:t>
            </w: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Obrat</w:t>
            </w: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Konečný stav k 31.12.</w:t>
            </w:r>
          </w:p>
        </w:tc>
        <w:tc>
          <w:tcPr>
            <w:tcW w:w="1832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Změna stavu bankovních účtů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1" w:after="1"/>
        <w:ind w:left="40" w:right="40"/>
        <w:rPr>
          <w:rFonts w:ascii="Arial" w:hAnsi="Arial" w:cs="Arial"/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  <w:sectPr w:rsidR="00DD51DF">
          <w:headerReference w:type="default" r:id="rId54"/>
          <w:footerReference w:type="default" r:id="rId55"/>
          <w:headerReference w:type="first" r:id="rId56"/>
          <w:footerReference w:type="first" r:id="rId57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3447"/>
        <w:gridCol w:w="1831"/>
        <w:gridCol w:w="1831"/>
        <w:gridCol w:w="1831"/>
        <w:gridCol w:w="1832"/>
      </w:tblGrid>
      <w:tr w:rsidR="00DD51DF">
        <w:trPr>
          <w:cantSplit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Základní běžný účet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2 283 211,77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1 577 227,53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3 860 439,30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1 577 227,53-</w:t>
            </w:r>
          </w:p>
        </w:tc>
      </w:tr>
      <w:tr w:rsidR="00DD51DF">
        <w:trPr>
          <w:cantSplit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Běžné účty fondů ÚSC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Běžné účty celkem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2 283 211,77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1 577 227,53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3 860 439,30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1 577 227,53-</w:t>
            </w:r>
          </w:p>
        </w:tc>
      </w:tr>
      <w:tr w:rsidR="00DD51DF">
        <w:trPr>
          <w:cantSplit/>
        </w:trPr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Pokladna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50 496,00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6 105,00-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44 391,00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6 105,00 </w:t>
            </w:r>
          </w:p>
        </w:tc>
      </w:tr>
      <w:tr w:rsidR="00DD51DF">
        <w:trPr>
          <w:cantSplit/>
        </w:trPr>
        <w:tc>
          <w:tcPr>
            <w:tcW w:w="10772" w:type="dxa"/>
            <w:gridSpan w:val="5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1" w:type="dxa"/>
              <w:bottom w:w="1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  <w:sectPr w:rsidR="00DD51DF">
          <w:headerReference w:type="default" r:id="rId58"/>
          <w:footerReference w:type="default" r:id="rId59"/>
          <w:headerReference w:type="first" r:id="rId60"/>
          <w:footerReference w:type="first" r:id="rId61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b/>
          <w:bCs/>
          <w:color w:val="000080"/>
          <w:sz w:val="25"/>
          <w:szCs w:val="25"/>
          <w:u w:val="single"/>
        </w:rPr>
      </w:pPr>
      <w:r>
        <w:rPr>
          <w:rFonts w:ascii="Arial" w:hAnsi="Arial" w:cs="Arial"/>
          <w:b/>
          <w:bCs/>
          <w:color w:val="000080"/>
          <w:sz w:val="25"/>
          <w:szCs w:val="25"/>
          <w:u w:val="single"/>
        </w:rPr>
        <w:t>V. PENĚŽNÍ FONDY - INFORMATIVNĚ</w:t>
      </w: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5278"/>
        <w:gridCol w:w="1831"/>
        <w:gridCol w:w="1831"/>
        <w:gridCol w:w="1832"/>
      </w:tblGrid>
      <w:tr w:rsidR="00DD51DF">
        <w:trPr>
          <w:cantSplit/>
        </w:trPr>
        <w:tc>
          <w:tcPr>
            <w:tcW w:w="5278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Text</w:t>
            </w: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Rozpočet po změnách</w:t>
            </w:r>
          </w:p>
        </w:tc>
        <w:tc>
          <w:tcPr>
            <w:tcW w:w="1832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Skutečnost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14"/>
          <w:szCs w:val="14"/>
        </w:rPr>
        <w:sectPr w:rsidR="00DD51DF">
          <w:headerReference w:type="default" r:id="rId62"/>
          <w:footerReference w:type="default" r:id="rId63"/>
          <w:headerReference w:type="first" r:id="rId64"/>
          <w:footerReference w:type="first" r:id="rId65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5278"/>
        <w:gridCol w:w="1831"/>
        <w:gridCol w:w="1831"/>
        <w:gridCol w:w="1832"/>
      </w:tblGrid>
      <w:tr w:rsidR="00DD51DF">
        <w:trPr>
          <w:cantSplit/>
        </w:trPr>
        <w:tc>
          <w:tcPr>
            <w:tcW w:w="5278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Počáteční zůstatek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5278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Příjmy celkem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5278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Výdaje celkem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5278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Obrat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5278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Konečný zůstatek  (rozdíl rozpočtu)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5278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Změna stavu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5278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Financování - třída 8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10772" w:type="dxa"/>
            <w:gridSpan w:val="4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7"/>
                <w:szCs w:val="17"/>
              </w:rPr>
            </w:pP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rPr>
          <w:color w:val="000000"/>
          <w:sz w:val="17"/>
          <w:szCs w:val="17"/>
        </w:rPr>
        <w:sectPr w:rsidR="00DD51DF">
          <w:headerReference w:type="default" r:id="rId66"/>
          <w:footerReference w:type="default" r:id="rId67"/>
          <w:headerReference w:type="first" r:id="rId68"/>
          <w:footerReference w:type="first" r:id="rId69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b/>
          <w:bCs/>
          <w:color w:val="000080"/>
          <w:sz w:val="25"/>
          <w:szCs w:val="25"/>
          <w:u w:val="single"/>
        </w:rPr>
      </w:pPr>
      <w:r>
        <w:rPr>
          <w:rFonts w:ascii="Arial" w:hAnsi="Arial" w:cs="Arial"/>
          <w:b/>
          <w:bCs/>
          <w:color w:val="000080"/>
          <w:sz w:val="25"/>
          <w:szCs w:val="25"/>
          <w:u w:val="single"/>
        </w:rPr>
        <w:t>VI. MAJETEK</w:t>
      </w: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3770"/>
        <w:gridCol w:w="3339"/>
        <w:gridCol w:w="1831"/>
        <w:gridCol w:w="1832"/>
      </w:tblGrid>
      <w:tr w:rsidR="00DD51DF">
        <w:trPr>
          <w:cantSplit/>
        </w:trPr>
        <w:tc>
          <w:tcPr>
            <w:tcW w:w="3770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Název majetkového účtu</w:t>
            </w:r>
          </w:p>
        </w:tc>
        <w:tc>
          <w:tcPr>
            <w:tcW w:w="3339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Počáteční stav k 1.1.</w:t>
            </w: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Obrat</w:t>
            </w:r>
          </w:p>
        </w:tc>
        <w:tc>
          <w:tcPr>
            <w:tcW w:w="1832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Konečný stav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10" w:after="10"/>
        <w:ind w:left="40" w:right="40"/>
        <w:rPr>
          <w:rFonts w:ascii="Arial" w:hAnsi="Arial" w:cs="Arial"/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szCs w:val="14"/>
        </w:rPr>
        <w:sectPr w:rsidR="00DD51DF">
          <w:headerReference w:type="default" r:id="rId70"/>
          <w:footerReference w:type="default" r:id="rId71"/>
          <w:headerReference w:type="first" r:id="rId72"/>
          <w:footerReference w:type="first" r:id="rId73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215"/>
        <w:gridCol w:w="5063"/>
        <w:gridCol w:w="1831"/>
        <w:gridCol w:w="1831"/>
        <w:gridCol w:w="1832"/>
      </w:tblGrid>
      <w:tr w:rsidR="00DD51DF">
        <w:trPr>
          <w:cantSplit/>
        </w:trPr>
        <w:tc>
          <w:tcPr>
            <w:tcW w:w="10772" w:type="dxa"/>
            <w:gridSpan w:val="5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Dlouhodobý nehmotný majetek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Nehmotné výsledky výzkumu a vývoje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Software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Ocenitelná práva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Povolenky na emise a preferenční limity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Drobný dlouhodobý nehmotný majetek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19 548,00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19 548,00 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dlouhodobý nehmotný majetek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488 107,00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488 107,00 </w:t>
            </w:r>
          </w:p>
        </w:tc>
      </w:tr>
      <w:tr w:rsidR="00DD51DF">
        <w:trPr>
          <w:cantSplit/>
        </w:trPr>
        <w:tc>
          <w:tcPr>
            <w:tcW w:w="10772" w:type="dxa"/>
            <w:gridSpan w:val="5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Dlouhodobý hmotný majetek odpisovaný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Stavby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8 768 658,85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1 068 810,00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9 837 468,85 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Samostatné hmotné movité věci a soubory movitých věcí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756 618,00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756 618,00 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Pěstitelské celky trvalých porostů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Drobný dlouhodobý hmotný majetek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705 308,80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5 800,00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711 108,80 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dlouhodobý hmotný majetek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10772" w:type="dxa"/>
            <w:gridSpan w:val="5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Dlouhodobý hmotný majetek neodpisovaný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Pozemky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1 108 260,37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3 281,10-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1 104 979,27 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Kulturní předměty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Dlouhodobý nehmotný majetek určený k prodeji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Dlouhodobý hmotný majetek určený k prodeji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10772" w:type="dxa"/>
            <w:gridSpan w:val="5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Nedokončený a pořizovaný dlouhodobý majetek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Nedokončený dlouhodobý nehmotný majetek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Nedokončený dlouhodobý hmotný majetek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219 409,78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219 409,78-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Pořizovaný dlouhodobý finanční majetek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Uspořádací účet tech.zhodnocení dlouhod.nehmotného majetku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Uspořádací účet tech.zhodnocení dlouhod.hmotného majetku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10772" w:type="dxa"/>
            <w:gridSpan w:val="5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Dlouhodobý finanční majetek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Majetkové účasti v osobách s rozhodujícím vlivem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Majetkové účasti v osobách s podstatným vlivem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Dluhové cenné papíry držené do splatnosti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Dlouhodobé půjčky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Termínované vklady dlouhodobé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dlouhodobý finanční majetek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86 000,00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20 000,00-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66 000,00 </w:t>
            </w:r>
          </w:p>
        </w:tc>
      </w:tr>
      <w:tr w:rsidR="00DD51DF">
        <w:trPr>
          <w:cantSplit/>
        </w:trPr>
        <w:tc>
          <w:tcPr>
            <w:tcW w:w="10772" w:type="dxa"/>
            <w:gridSpan w:val="5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Oprávky k dlouhodobému nehmotnému majetku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Oprávky k nehmotným výsledkům výzkumu a vývoje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Oprávky k softwaru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Oprávky k ocenitelným právům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Oprávky k drobnému dlouhodobému nehmotnému majetku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19 548,00-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19 548,00-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Oprávky k ostatnímu dlouhodobému nehmotnému majetku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71 091,00-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16 288,00-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87 379,00-</w:t>
            </w:r>
          </w:p>
        </w:tc>
      </w:tr>
      <w:tr w:rsidR="00DD51DF">
        <w:trPr>
          <w:cantSplit/>
        </w:trPr>
        <w:tc>
          <w:tcPr>
            <w:tcW w:w="10772" w:type="dxa"/>
            <w:gridSpan w:val="5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Oprávky k dlouhodobému hmotnému majetku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Oprávky ke stavbám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2 900 130,00-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219 378,00-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3 119 508,00-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Oprávky k samost.hmot.movitým věcem a souborům hmot.mov.věcí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370 869,00-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41 728,00-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412 597,00-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Oprávky k pěstitelským celkům trvalých porostů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Oprávky k drobnému dlouhodobému hmotnému majetku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705 308,80-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5 800,00-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711 108,80-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Oprávky k ostatnímu dlouhodobému hmotnému majetku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10772" w:type="dxa"/>
            <w:gridSpan w:val="5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Materiál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Pořízení materiálu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Materiál na skladě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5 976,80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5 976,80 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Materiál na cestě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10772" w:type="dxa"/>
            <w:gridSpan w:val="5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Zboží a ostatní zásoby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Pořízení zboží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Zboží na skladě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4 836,00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4 836,00 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Zboží na cestě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zásoby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10772" w:type="dxa"/>
            <w:gridSpan w:val="5"/>
            <w:tcBorders>
              <w:top w:val="single" w:sz="2" w:space="0" w:color="000000"/>
              <w:left w:val="nil"/>
              <w:bottom w:val="nil"/>
              <w:right w:val="nil"/>
            </w:tcBorders>
            <w:shd w:val="clear" w:color="000000" w:fill="FFFFFF"/>
            <w:tcMar>
              <w:top w:w="60" w:type="dxa"/>
              <w:bottom w:w="6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Opravné položky ke krátkodobým pohledávkám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Opravné položky k směnkám a inkasu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Opravné položky k jiným pohledávkám z hlavní činnosti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56,00-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31,00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color w:val="FF0000"/>
                <w:sz w:val="16"/>
                <w:szCs w:val="16"/>
              </w:rPr>
              <w:t>25,00-</w:t>
            </w: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Opravné položky k poskyt.návrat.fin.výpomocem krátkodobým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Opravné položky k odběratelům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Opravné položky ke krátkodobým pohledáv.z postoupených úvěrů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Opravné položky k pohledáv. ze správy daní a obdobných dávek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Opravné položky ke krátkodobým pohledávkám z ručení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D51DF">
        <w:trPr>
          <w:cantSplit/>
        </w:trPr>
        <w:tc>
          <w:tcPr>
            <w:tcW w:w="215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5063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Opravné položky k ostatním krátkodobým pohledávkám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</w:rPr>
        <w:sectPr w:rsidR="00DD51DF">
          <w:headerReference w:type="default" r:id="rId74"/>
          <w:footerReference w:type="default" r:id="rId75"/>
          <w:headerReference w:type="first" r:id="rId76"/>
          <w:footerReference w:type="first" r:id="rId77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10772"/>
      </w:tblGrid>
      <w:tr w:rsidR="00DD51DF">
        <w:trPr>
          <w:cantSplit/>
        </w:trPr>
        <w:tc>
          <w:tcPr>
            <w:tcW w:w="1077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7"/>
                <w:szCs w:val="17"/>
              </w:rPr>
            </w:pP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b/>
          <w:bCs/>
          <w:color w:val="000080"/>
          <w:sz w:val="25"/>
          <w:szCs w:val="25"/>
          <w:u w:val="single"/>
        </w:rPr>
      </w:pPr>
      <w:r>
        <w:rPr>
          <w:rFonts w:ascii="Arial" w:hAnsi="Arial" w:cs="Arial"/>
          <w:b/>
          <w:bCs/>
          <w:color w:val="000080"/>
          <w:sz w:val="25"/>
          <w:szCs w:val="25"/>
          <w:u w:val="single"/>
        </w:rPr>
        <w:t>VII. VYÚČTOVÁNÍ FIN. VZTAHŮ K ROZPOČTŮM KRAJŮ, OBCÍ, DSO A VNITŘNÍ PŘEVODY</w:t>
      </w: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646"/>
        <w:gridCol w:w="4632"/>
        <w:gridCol w:w="1831"/>
        <w:gridCol w:w="1831"/>
        <w:gridCol w:w="1832"/>
      </w:tblGrid>
      <w:tr w:rsidR="00DD51DF">
        <w:trPr>
          <w:cantSplit/>
        </w:trPr>
        <w:tc>
          <w:tcPr>
            <w:tcW w:w="646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Položka</w:t>
            </w:r>
          </w:p>
        </w:tc>
        <w:tc>
          <w:tcPr>
            <w:tcW w:w="4632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Text</w:t>
            </w: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Schválený rozpočet</w:t>
            </w:r>
          </w:p>
        </w:tc>
        <w:tc>
          <w:tcPr>
            <w:tcW w:w="1831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Rozpočet po změnách</w:t>
            </w:r>
          </w:p>
        </w:tc>
        <w:tc>
          <w:tcPr>
            <w:tcW w:w="1832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Skutečnost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14"/>
          <w:szCs w:val="14"/>
        </w:rPr>
        <w:sectPr w:rsidR="00DD51DF">
          <w:headerReference w:type="default" r:id="rId78"/>
          <w:footerReference w:type="default" r:id="rId79"/>
          <w:headerReference w:type="first" r:id="rId80"/>
          <w:footerReference w:type="first" r:id="rId81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646"/>
        <w:gridCol w:w="4632"/>
        <w:gridCol w:w="1831"/>
        <w:gridCol w:w="1831"/>
        <w:gridCol w:w="1832"/>
      </w:tblGrid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4122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Neinvestiční přijaté transfery od krajů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260 000,00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260 000,00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5321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Neinvestiční transfery obcím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1 000,00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5329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neinvestiční transfery veřejným rozpočtům územní úrovně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7 320,00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8 320,00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7 320,00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5366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Výdaje z finančního vypořádání minulých let mezi krajem a obcemi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30 600,00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30 600,00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29 121,00 </w:t>
            </w:r>
          </w:p>
        </w:tc>
      </w:tr>
      <w:tr w:rsidR="00DD51DF">
        <w:trPr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6349</w:t>
            </w:r>
          </w:p>
        </w:tc>
        <w:tc>
          <w:tcPr>
            <w:tcW w:w="46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Ostatní investiční transfery veřejným rozpočtům územní úrovně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22 340,00 </w:t>
            </w: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bottom w:w="3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22 338,00 </w:t>
            </w:r>
          </w:p>
        </w:tc>
      </w:tr>
      <w:tr w:rsidR="00DD51DF">
        <w:trPr>
          <w:cantSplit/>
        </w:trPr>
        <w:tc>
          <w:tcPr>
            <w:tcW w:w="10772" w:type="dxa"/>
            <w:gridSpan w:val="5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7"/>
                <w:szCs w:val="17"/>
              </w:rPr>
            </w:pP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rPr>
          <w:color w:val="000000"/>
          <w:sz w:val="17"/>
          <w:szCs w:val="17"/>
        </w:rPr>
        <w:sectPr w:rsidR="00DD51DF">
          <w:headerReference w:type="default" r:id="rId82"/>
          <w:footerReference w:type="default" r:id="rId83"/>
          <w:headerReference w:type="first" r:id="rId84"/>
          <w:footerReference w:type="first" r:id="rId85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b/>
          <w:bCs/>
          <w:color w:val="000080"/>
          <w:sz w:val="25"/>
          <w:szCs w:val="25"/>
          <w:u w:val="single"/>
        </w:rPr>
      </w:pPr>
      <w:r>
        <w:rPr>
          <w:rFonts w:ascii="Arial" w:hAnsi="Arial" w:cs="Arial"/>
          <w:b/>
          <w:bCs/>
          <w:color w:val="000080"/>
          <w:sz w:val="25"/>
          <w:szCs w:val="25"/>
          <w:u w:val="single"/>
        </w:rPr>
        <w:t>VIII. VYÚČTOVÁNÍ FIN. VZTAHŮ KE ST. ROZPOČTU, ST. FONDŮM A NÁRODNÍMU FONDU</w:t>
      </w: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646"/>
        <w:gridCol w:w="646"/>
        <w:gridCol w:w="3447"/>
        <w:gridCol w:w="1508"/>
        <w:gridCol w:w="1508"/>
        <w:gridCol w:w="1508"/>
        <w:gridCol w:w="1509"/>
      </w:tblGrid>
      <w:tr w:rsidR="00DD51DF">
        <w:trPr>
          <w:cantSplit/>
        </w:trPr>
        <w:tc>
          <w:tcPr>
            <w:tcW w:w="646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UZ</w:t>
            </w:r>
          </w:p>
        </w:tc>
        <w:tc>
          <w:tcPr>
            <w:tcW w:w="646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Položka</w:t>
            </w:r>
          </w:p>
        </w:tc>
        <w:tc>
          <w:tcPr>
            <w:tcW w:w="3447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text</w:t>
            </w:r>
          </w:p>
        </w:tc>
        <w:tc>
          <w:tcPr>
            <w:tcW w:w="1508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Rozpočet upr. (Příjmy)</w:t>
            </w:r>
          </w:p>
        </w:tc>
        <w:tc>
          <w:tcPr>
            <w:tcW w:w="1508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Rozpočet upr. (Výdaje)</w:t>
            </w:r>
          </w:p>
        </w:tc>
        <w:tc>
          <w:tcPr>
            <w:tcW w:w="1508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Skutečnost (Příjmy)</w:t>
            </w:r>
          </w:p>
        </w:tc>
        <w:tc>
          <w:tcPr>
            <w:tcW w:w="1509" w:type="dxa"/>
            <w:tcBorders>
              <w:top w:val="single" w:sz="2" w:space="0" w:color="000000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Skutečnost (Výdaje)</w:t>
            </w:r>
          </w:p>
        </w:tc>
      </w:tr>
      <w:tr w:rsidR="00DD51DF">
        <w:trPr>
          <w:cantSplit/>
        </w:trPr>
        <w:tc>
          <w:tcPr>
            <w:tcW w:w="10772" w:type="dxa"/>
            <w:gridSpan w:val="7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7"/>
                <w:szCs w:val="17"/>
              </w:rPr>
            </w:pP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rPr>
          <w:color w:val="000000"/>
          <w:sz w:val="17"/>
          <w:szCs w:val="17"/>
        </w:rPr>
        <w:sectPr w:rsidR="00DD51DF">
          <w:headerReference w:type="default" r:id="rId86"/>
          <w:footerReference w:type="default" r:id="rId87"/>
          <w:headerReference w:type="first" r:id="rId88"/>
          <w:footerReference w:type="first" r:id="rId89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5"/>
        <w:gridCol w:w="646"/>
        <w:gridCol w:w="646"/>
        <w:gridCol w:w="3447"/>
        <w:gridCol w:w="1508"/>
        <w:gridCol w:w="1508"/>
        <w:gridCol w:w="1508"/>
        <w:gridCol w:w="1509"/>
      </w:tblGrid>
      <w:tr w:rsidR="00DD51DF">
        <w:trPr>
          <w:cantSplit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13101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4116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Ostatní neinv.přijaté transfery ze st. rozpočtu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256 630,00 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256 629,00 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</w:tr>
      <w:tr w:rsidR="00DD51DF">
        <w:trPr>
          <w:cantSplit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13101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5011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Platy zaměst. v pr.poměru vyjma zaměst. na služ.m.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186 220,00 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186 207,00 </w:t>
            </w:r>
          </w:p>
        </w:tc>
      </w:tr>
      <w:tr w:rsidR="00DD51DF">
        <w:trPr>
          <w:cantSplit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13101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5031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Povinné poj.na soc.zab.a přísp.na st.pol.zaměstnan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47 180,00 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55 296,00 </w:t>
            </w:r>
          </w:p>
        </w:tc>
      </w:tr>
      <w:tr w:rsidR="00DD51DF">
        <w:trPr>
          <w:cantSplit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13101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5032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Povinné poj.na veřejné zdravotní pojištění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15 130,00 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15 126,00 </w:t>
            </w:r>
          </w:p>
        </w:tc>
      </w:tr>
      <w:tr w:rsidR="00DD51DF">
        <w:trPr>
          <w:cantSplit/>
        </w:trPr>
        <w:tc>
          <w:tcPr>
            <w:tcW w:w="646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000000" w:fill="FFFFFF"/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13101</w:t>
            </w:r>
          </w:p>
        </w:tc>
        <w:tc>
          <w:tcPr>
            <w:tcW w:w="4093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000000" w:fill="FFFFFF"/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Aktivní politika zaměstnanosti pro OkÚ a obce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000000" w:fill="FFFFFF"/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256 630,00 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000000" w:fill="FFFFFF"/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248 530,00 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000000" w:fill="FFFFFF"/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256 629,00 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000000" w:fill="FFFFFF"/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256 629,00 </w:t>
            </w:r>
          </w:p>
        </w:tc>
      </w:tr>
      <w:tr w:rsidR="00DD51DF">
        <w:trPr>
          <w:cantSplit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17969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4216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Ostatní invest.přijaté transf.ze státního rozpočtu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885 380,00 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885 378,22 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</w:tr>
      <w:tr w:rsidR="00DD51DF">
        <w:trPr>
          <w:cantSplit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17969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6121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Budovy, haly a stavby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413 719,44 </w:t>
            </w:r>
          </w:p>
        </w:tc>
      </w:tr>
      <w:tr w:rsidR="00DD51DF">
        <w:trPr>
          <w:cantSplit/>
        </w:trPr>
        <w:tc>
          <w:tcPr>
            <w:tcW w:w="646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000000" w:fill="FFFFFF"/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17969</w:t>
            </w:r>
          </w:p>
        </w:tc>
        <w:tc>
          <w:tcPr>
            <w:tcW w:w="4093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000000" w:fill="FFFFFF"/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Státní dotace-chodník+měřiče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000000" w:fill="FFFFFF"/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885 380,00 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000000" w:fill="FFFFFF"/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0,00 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000000" w:fill="FFFFFF"/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885 378,22 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000000" w:fill="FFFFFF"/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413 719,44 </w:t>
            </w:r>
          </w:p>
        </w:tc>
      </w:tr>
      <w:tr w:rsidR="00DD51DF">
        <w:trPr>
          <w:cantSplit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98348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4111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Neinvestiční přijaté transf.z všeob.pokl.správy SR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29 000,00 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29 000,00 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</w:tr>
      <w:tr w:rsidR="00DD51DF">
        <w:trPr>
          <w:cantSplit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98348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5021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Ostatní osobní výdaje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9 850,00 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9 852,00 </w:t>
            </w:r>
          </w:p>
        </w:tc>
      </w:tr>
      <w:tr w:rsidR="00DD51DF">
        <w:trPr>
          <w:cantSplit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98348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5139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Nákup materiálu j.n.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3 410,00 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3 405,00 </w:t>
            </w:r>
          </w:p>
        </w:tc>
      </w:tr>
      <w:tr w:rsidR="00DD51DF">
        <w:trPr>
          <w:cantSplit/>
        </w:trPr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98348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5173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Cestovné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250,00 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243,00 </w:t>
            </w:r>
          </w:p>
        </w:tc>
      </w:tr>
      <w:tr w:rsidR="00DD51DF">
        <w:trPr>
          <w:gridBefore w:val="1"/>
          <w:cantSplit/>
        </w:trPr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98348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5175</w:t>
            </w:r>
          </w:p>
        </w:tc>
        <w:tc>
          <w:tcPr>
            <w:tcW w:w="3447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Pohoštění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660,00 </w:t>
            </w:r>
          </w:p>
        </w:tc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x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656,00 </w:t>
            </w:r>
          </w:p>
        </w:tc>
      </w:tr>
      <w:tr w:rsidR="00DD51DF">
        <w:trPr>
          <w:gridBefore w:val="1"/>
          <w:cantSplit/>
        </w:trPr>
        <w:tc>
          <w:tcPr>
            <w:tcW w:w="646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000000" w:fill="FFFFFF"/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98348</w:t>
            </w:r>
          </w:p>
        </w:tc>
        <w:tc>
          <w:tcPr>
            <w:tcW w:w="4093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000000" w:fill="FFFFFF"/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Volby do Evropského parlamentu-r.2009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000000" w:fill="FFFFFF"/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29 000,00 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000000" w:fill="FFFFFF"/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14 170,00 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000000" w:fill="FFFFFF"/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29 000,00 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000000" w:fill="FFFFFF"/>
            <w:tcMar>
              <w:top w:w="20" w:type="dxa"/>
              <w:bottom w:w="20" w:type="dxa"/>
            </w:tcMar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14 156,00 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14"/>
          <w:szCs w:val="14"/>
        </w:rPr>
        <w:sectPr w:rsidR="00DD51DF">
          <w:headerReference w:type="default" r:id="rId90"/>
          <w:footerReference w:type="default" r:id="rId91"/>
          <w:headerReference w:type="first" r:id="rId92"/>
          <w:footerReference w:type="first" r:id="rId93"/>
          <w:type w:val="continuous"/>
          <w:pgSz w:w="11906" w:h="16838"/>
          <w:pgMar w:top="566" w:right="566" w:bottom="850" w:left="566" w:header="708" w:footer="708" w:gutter="0"/>
          <w:cols w:space="708"/>
          <w:noEndnote/>
          <w:titlePg/>
        </w:sectPr>
      </w:pP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b/>
          <w:bCs/>
          <w:color w:val="000080"/>
          <w:sz w:val="25"/>
          <w:szCs w:val="25"/>
          <w:u w:val="single"/>
        </w:rPr>
      </w:pPr>
      <w:r>
        <w:rPr>
          <w:rFonts w:ascii="Arial" w:hAnsi="Arial" w:cs="Arial"/>
          <w:b/>
          <w:bCs/>
          <w:color w:val="000080"/>
          <w:sz w:val="25"/>
          <w:szCs w:val="25"/>
          <w:u w:val="single"/>
        </w:rPr>
        <w:t>IX. ZPRÁVA O VÝSLEDKU PŘEZKOUMÁNÍ HOSPODAŘENÍ</w:t>
      </w: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i/>
          <w:iCs/>
          <w:color w:val="000000"/>
          <w:sz w:val="14"/>
          <w:szCs w:val="14"/>
        </w:r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10772"/>
      </w:tblGrid>
      <w:tr w:rsidR="00DD51DF">
        <w:trPr>
          <w:cantSplit/>
        </w:trPr>
        <w:tc>
          <w:tcPr>
            <w:tcW w:w="10772" w:type="dxa"/>
            <w:tcBorders>
              <w:top w:val="nil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viz. příloha č. 1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b/>
          <w:bCs/>
          <w:color w:val="000080"/>
          <w:sz w:val="25"/>
          <w:szCs w:val="25"/>
          <w:u w:val="single"/>
        </w:rPr>
      </w:pPr>
      <w:r>
        <w:rPr>
          <w:rFonts w:ascii="Arial" w:hAnsi="Arial" w:cs="Arial"/>
          <w:b/>
          <w:bCs/>
          <w:color w:val="000080"/>
          <w:sz w:val="25"/>
          <w:szCs w:val="25"/>
          <w:u w:val="single"/>
        </w:rPr>
        <w:t>X. FINANČNÍ HOSPODAŘENÍ ZŘÍZENÝCH PRÁVNICKÝCH OSOB A HOSPODAŘENÍ S JEJICH MAJETKEM</w:t>
      </w: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i/>
          <w:iCs/>
          <w:color w:val="000000"/>
          <w:sz w:val="14"/>
          <w:szCs w:val="14"/>
        </w:r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10772"/>
      </w:tblGrid>
      <w:tr w:rsidR="00DD51DF">
        <w:trPr>
          <w:cantSplit/>
        </w:trPr>
        <w:tc>
          <w:tcPr>
            <w:tcW w:w="10772" w:type="dxa"/>
            <w:tcBorders>
              <w:top w:val="nil"/>
              <w:left w:val="nil"/>
              <w:bottom w:val="nil"/>
              <w:right w:val="nil"/>
            </w:tcBorders>
            <w:shd w:val="pct10" w:color="000000" w:fill="FFFFFF"/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  <w:t>viz. příloha č. 2</w:t>
            </w: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14"/>
          <w:szCs w:val="14"/>
        </w:rPr>
      </w:pPr>
      <w:r>
        <w:rPr>
          <w:rFonts w:ascii="Arial" w:hAnsi="Arial" w:cs="Arial"/>
          <w:i/>
          <w:iCs/>
          <w:color w:val="000000"/>
          <w:sz w:val="14"/>
          <w:szCs w:val="14"/>
        </w:rPr>
        <w:br w:type="page"/>
      </w: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b/>
          <w:bCs/>
          <w:color w:val="000080"/>
          <w:sz w:val="25"/>
          <w:szCs w:val="25"/>
          <w:u w:val="single"/>
        </w:rPr>
      </w:pPr>
      <w:r>
        <w:rPr>
          <w:rFonts w:ascii="Arial" w:hAnsi="Arial" w:cs="Arial"/>
          <w:b/>
          <w:bCs/>
          <w:color w:val="000080"/>
          <w:sz w:val="25"/>
          <w:szCs w:val="25"/>
          <w:u w:val="single"/>
        </w:rPr>
        <w:t>XI. OSTATNÍ DOPLŇUJÍCÍ ÚDAJE</w:t>
      </w: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color w:val="000000"/>
          <w:sz w:val="17"/>
          <w:szCs w:val="17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i/>
          <w:iCs/>
          <w:color w:val="000000"/>
          <w:sz w:val="14"/>
          <w:szCs w:val="14"/>
        </w:r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10772"/>
      </w:tblGrid>
      <w:tr w:rsidR="00DD51DF">
        <w:trPr>
          <w:cantSplit/>
        </w:trPr>
        <w:tc>
          <w:tcPr>
            <w:tcW w:w="1077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4"/>
                <w:szCs w:val="14"/>
              </w:rPr>
            </w:pP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i/>
          <w:iCs/>
          <w:color w:val="000000"/>
          <w:sz w:val="14"/>
          <w:szCs w:val="14"/>
        </w:rPr>
      </w:pPr>
    </w:p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i/>
          <w:iCs/>
          <w:color w:val="000000"/>
          <w:sz w:val="14"/>
          <w:szCs w:val="14"/>
        </w:r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10772"/>
      </w:tblGrid>
      <w:tr w:rsidR="00DD51DF">
        <w:trPr>
          <w:cantSplit/>
        </w:trPr>
        <w:tc>
          <w:tcPr>
            <w:tcW w:w="1077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5"/>
                <w:szCs w:val="25"/>
              </w:rPr>
            </w:pP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40" w:after="40"/>
        <w:ind w:left="40" w:right="40"/>
        <w:rPr>
          <w:rFonts w:ascii="Arial" w:hAnsi="Arial" w:cs="Arial"/>
          <w:b/>
          <w:bCs/>
          <w:color w:val="808080"/>
          <w:sz w:val="17"/>
          <w:szCs w:val="17"/>
        </w:r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3016"/>
        <w:gridCol w:w="7756"/>
      </w:tblGrid>
      <w:tr w:rsidR="00DD51DF">
        <w:trPr>
          <w:cantSplit/>
        </w:trPr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80808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808080"/>
                <w:sz w:val="17"/>
                <w:szCs w:val="17"/>
              </w:rPr>
              <w:t>Razítko účetní jednotky</w:t>
            </w:r>
          </w:p>
        </w:tc>
        <w:tc>
          <w:tcPr>
            <w:tcW w:w="775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DD51DF">
        <w:trPr>
          <w:cantSplit/>
        </w:trPr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775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DD51DF">
        <w:trPr>
          <w:cantSplit/>
        </w:trPr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775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DD51DF">
        <w:trPr>
          <w:cantSplit/>
        </w:trPr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775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DD51DF">
        <w:trPr>
          <w:cantSplit/>
        </w:trPr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775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1" w:after="1"/>
        <w:ind w:left="40" w:right="40"/>
        <w:rPr>
          <w:rFonts w:ascii="Arial" w:hAnsi="Arial" w:cs="Arial"/>
          <w:color w:val="000000"/>
          <w:sz w:val="14"/>
          <w:szCs w:val="14"/>
        </w:r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538"/>
        <w:gridCol w:w="2478"/>
        <w:gridCol w:w="7756"/>
      </w:tblGrid>
      <w:tr w:rsidR="00DD51DF">
        <w:trPr>
          <w:cantSplit/>
        </w:trPr>
        <w:tc>
          <w:tcPr>
            <w:tcW w:w="3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80808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808080"/>
                <w:sz w:val="17"/>
                <w:szCs w:val="17"/>
              </w:rPr>
              <w:t>Osoba odpovědná za účetnictví</w:t>
            </w:r>
          </w:p>
        </w:tc>
        <w:tc>
          <w:tcPr>
            <w:tcW w:w="7756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Marciová Eliška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Podpisový záznam osoby odpovědné za správnost údajů</w:t>
            </w:r>
          </w:p>
        </w:tc>
        <w:tc>
          <w:tcPr>
            <w:tcW w:w="7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1" w:after="1"/>
        <w:ind w:left="40" w:right="40"/>
        <w:rPr>
          <w:rFonts w:ascii="Arial" w:hAnsi="Arial" w:cs="Arial"/>
          <w:color w:val="000000"/>
          <w:sz w:val="14"/>
          <w:szCs w:val="14"/>
        </w:r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538"/>
        <w:gridCol w:w="2478"/>
        <w:gridCol w:w="7756"/>
      </w:tblGrid>
      <w:tr w:rsidR="00DD51DF">
        <w:trPr>
          <w:cantSplit/>
        </w:trPr>
        <w:tc>
          <w:tcPr>
            <w:tcW w:w="3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80808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808080"/>
                <w:sz w:val="17"/>
                <w:szCs w:val="17"/>
              </w:rPr>
              <w:t>Osoba odpovědná za rozpočet</w:t>
            </w:r>
          </w:p>
        </w:tc>
        <w:tc>
          <w:tcPr>
            <w:tcW w:w="7756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Bezdíčková Lenka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Podpisový záznam osoby odpovědné za správnost údajů</w:t>
            </w:r>
          </w:p>
        </w:tc>
        <w:tc>
          <w:tcPr>
            <w:tcW w:w="7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  <w:spacing w:before="1" w:after="1"/>
        <w:ind w:left="40" w:right="40"/>
        <w:rPr>
          <w:rFonts w:ascii="Arial" w:hAnsi="Arial" w:cs="Arial"/>
          <w:color w:val="000000"/>
          <w:sz w:val="14"/>
          <w:szCs w:val="14"/>
        </w:rPr>
      </w:pPr>
    </w:p>
    <w:tbl>
      <w:tblPr>
        <w:tblW w:w="0" w:type="dxa"/>
        <w:tblInd w:w="40" w:type="dxa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/>
      </w:tblPr>
      <w:tblGrid>
        <w:gridCol w:w="538"/>
        <w:gridCol w:w="2478"/>
        <w:gridCol w:w="7756"/>
      </w:tblGrid>
      <w:tr w:rsidR="00DD51DF">
        <w:trPr>
          <w:cantSplit/>
        </w:trPr>
        <w:tc>
          <w:tcPr>
            <w:tcW w:w="3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80808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808080"/>
                <w:sz w:val="17"/>
                <w:szCs w:val="17"/>
              </w:rPr>
              <w:t>Statutární zástupce</w:t>
            </w:r>
          </w:p>
        </w:tc>
        <w:tc>
          <w:tcPr>
            <w:tcW w:w="7756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Bezdíčková Lenka</w:t>
            </w:r>
          </w:p>
        </w:tc>
      </w:tr>
      <w:tr w:rsidR="00DD51DF">
        <w:trPr>
          <w:cantSplit/>
        </w:trPr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2478" w:type="dxa"/>
            <w:tcBorders>
              <w:top w:val="nil"/>
              <w:left w:val="nil"/>
              <w:bottom w:val="nil"/>
              <w:right w:val="nil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Podpisový záznam statutárního zástupce</w:t>
            </w:r>
          </w:p>
        </w:tc>
        <w:tc>
          <w:tcPr>
            <w:tcW w:w="7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D51DF" w:rsidRDefault="00DD51D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</w:tbl>
    <w:p w:rsidR="00DD51DF" w:rsidRDefault="00DD51DF">
      <w:pPr>
        <w:widowControl w:val="0"/>
        <w:autoSpaceDE w:val="0"/>
        <w:autoSpaceDN w:val="0"/>
        <w:adjustRightInd w:val="0"/>
      </w:pPr>
      <w:r>
        <w:rPr>
          <w:rFonts w:ascii="Arial" w:hAnsi="Arial" w:cs="Arial"/>
          <w:color w:val="000000"/>
          <w:sz w:val="2"/>
          <w:szCs w:val="2"/>
        </w:rPr>
        <w:t> </w:t>
      </w:r>
    </w:p>
    <w:sectPr w:rsidR="00DD51DF" w:rsidSect="0055734E">
      <w:headerReference w:type="default" r:id="rId94"/>
      <w:footerReference w:type="default" r:id="rId95"/>
      <w:headerReference w:type="first" r:id="rId96"/>
      <w:footerReference w:type="first" r:id="rId97"/>
      <w:type w:val="continuous"/>
      <w:pgSz w:w="11906" w:h="16838"/>
      <w:pgMar w:top="566" w:right="566" w:bottom="850" w:left="566" w:header="708" w:footer="708" w:gutter="0"/>
      <w:cols w:space="708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1DF" w:rsidRDefault="00DD51DF">
      <w:r>
        <w:separator/>
      </w:r>
    </w:p>
  </w:endnote>
  <w:endnote w:type="continuationSeparator" w:id="0">
    <w:p w:rsidR="00DD51DF" w:rsidRDefault="00DD51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23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separate"/>
          </w:r>
          <w:r>
            <w:rPr>
              <w:rFonts w:ascii="Arial" w:hAnsi="Arial" w:cs="Arial"/>
              <w:i/>
              <w:iCs/>
              <w:noProof/>
              <w:color w:val="000000"/>
              <w:sz w:val="14"/>
              <w:szCs w:val="14"/>
            </w:rPr>
            <w:t>9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23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separate"/>
          </w:r>
          <w:r>
            <w:rPr>
              <w:rFonts w:ascii="Arial" w:hAnsi="Arial" w:cs="Arial"/>
              <w:i/>
              <w:iCs/>
              <w:noProof/>
              <w:color w:val="000000"/>
              <w:sz w:val="14"/>
              <w:szCs w:val="14"/>
            </w:rPr>
            <w:t>9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23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separate"/>
          </w:r>
          <w:r>
            <w:rPr>
              <w:rFonts w:ascii="Arial" w:hAnsi="Arial" w:cs="Arial"/>
              <w:i/>
              <w:iCs/>
              <w:noProof/>
              <w:color w:val="000000"/>
              <w:sz w:val="14"/>
              <w:szCs w:val="14"/>
            </w:rPr>
            <w:t>9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23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separate"/>
          </w:r>
          <w:r>
            <w:rPr>
              <w:rFonts w:ascii="Arial" w:hAnsi="Arial" w:cs="Arial"/>
              <w:i/>
              <w:iCs/>
              <w:noProof/>
              <w:color w:val="000000"/>
              <w:sz w:val="14"/>
              <w:szCs w:val="14"/>
            </w:rPr>
            <w:t>9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23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separate"/>
          </w:r>
          <w:r>
            <w:rPr>
              <w:rFonts w:ascii="Arial" w:hAnsi="Arial" w:cs="Arial"/>
              <w:i/>
              <w:iCs/>
              <w:noProof/>
              <w:color w:val="000000"/>
              <w:sz w:val="14"/>
              <w:szCs w:val="14"/>
            </w:rPr>
            <w:t>9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23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separate"/>
          </w:r>
          <w:r>
            <w:rPr>
              <w:rFonts w:ascii="Arial" w:hAnsi="Arial" w:cs="Arial"/>
              <w:i/>
              <w:iCs/>
              <w:noProof/>
              <w:color w:val="000000"/>
              <w:sz w:val="14"/>
              <w:szCs w:val="14"/>
            </w:rPr>
            <w:t>9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23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separate"/>
          </w:r>
          <w:r>
            <w:rPr>
              <w:rFonts w:ascii="Arial" w:hAnsi="Arial" w:cs="Arial"/>
              <w:i/>
              <w:iCs/>
              <w:noProof/>
              <w:color w:val="000000"/>
              <w:sz w:val="14"/>
              <w:szCs w:val="14"/>
            </w:rPr>
            <w:t>9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23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separate"/>
          </w:r>
          <w:r>
            <w:rPr>
              <w:rFonts w:ascii="Arial" w:hAnsi="Arial" w:cs="Arial"/>
              <w:i/>
              <w:iCs/>
              <w:noProof/>
              <w:color w:val="000000"/>
              <w:sz w:val="14"/>
              <w:szCs w:val="14"/>
            </w:rPr>
            <w:t>9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23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separate"/>
          </w:r>
          <w:r>
            <w:rPr>
              <w:rFonts w:ascii="Arial" w:hAnsi="Arial" w:cs="Arial"/>
              <w:i/>
              <w:iCs/>
              <w:noProof/>
              <w:color w:val="000000"/>
              <w:sz w:val="14"/>
              <w:szCs w:val="14"/>
            </w:rPr>
            <w:t>9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191"/>
      <w:gridCol w:w="4309"/>
      <w:gridCol w:w="3232"/>
    </w:tblGrid>
    <w:tr w:rsidR="00DD51DF">
      <w:trPr>
        <w:cantSplit/>
      </w:trPr>
      <w:tc>
        <w:tcPr>
          <w:tcW w:w="3231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04.05.2020 20h23m34s</w:t>
          </w:r>
        </w:p>
      </w:tc>
      <w:tc>
        <w:tcPr>
          <w:tcW w:w="4309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Zpracováno systémem  UCR® GORDIC® spol. s  r. o.</w:t>
          </w:r>
        </w:p>
      </w:tc>
      <w:tc>
        <w:tcPr>
          <w:tcW w:w="3232" w:type="dxa"/>
          <w:tcBorders>
            <w:top w:val="single" w:sz="2" w:space="0" w:color="000000"/>
            <w:left w:val="nil"/>
            <w:bottom w:val="nil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strana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pgNum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/ </w: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begin"/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instrText>NUMPAGES</w:instrText>
          </w: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fldChar w:fldCharType="end"/>
          </w: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1DF" w:rsidRDefault="00DD51DF">
      <w:r>
        <w:separator/>
      </w:r>
    </w:p>
  </w:footnote>
  <w:footnote w:type="continuationSeparator" w:id="0">
    <w:p w:rsidR="00DD51DF" w:rsidRDefault="00DD51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89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938"/>
      <w:gridCol w:w="3340"/>
      <w:gridCol w:w="1831"/>
      <w:gridCol w:w="1831"/>
      <w:gridCol w:w="1832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gridSpan w:val="4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  <w:tr w:rsidR="00DD51DF">
      <w:trPr>
        <w:cantSplit/>
      </w:trPr>
      <w:tc>
        <w:tcPr>
          <w:tcW w:w="5278" w:type="dxa"/>
          <w:gridSpan w:val="2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Detailní výpis položek dle druhového třídění rozpočtové skladby</w:t>
          </w:r>
        </w:p>
      </w:tc>
      <w:tc>
        <w:tcPr>
          <w:tcW w:w="1831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Schválený rozpočet</w:t>
          </w:r>
        </w:p>
      </w:tc>
      <w:tc>
        <w:tcPr>
          <w:tcW w:w="1831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Rozpočet po změnách</w:t>
          </w:r>
        </w:p>
      </w:tc>
      <w:tc>
        <w:tcPr>
          <w:tcW w:w="1832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Skutečnost</w:t>
          </w:r>
        </w:p>
      </w:tc>
    </w:tr>
  </w:tbl>
  <w:p w:rsidR="00DD51DF" w:rsidRDefault="00DD51DF">
    <w:pPr>
      <w:widowControl w:val="0"/>
      <w:autoSpaceDE w:val="0"/>
      <w:autoSpaceDN w:val="0"/>
      <w:adjustRightInd w:val="0"/>
      <w:spacing w:before="10" w:after="10"/>
      <w:ind w:left="40" w:right="40"/>
      <w:rPr>
        <w:rFonts w:ascii="Arial" w:hAnsi="Arial" w:cs="Arial"/>
        <w:color w:val="000000"/>
        <w:sz w:val="14"/>
        <w:szCs w:val="14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93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898"/>
      <w:gridCol w:w="3340"/>
      <w:gridCol w:w="1831"/>
      <w:gridCol w:w="1831"/>
      <w:gridCol w:w="1832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gridSpan w:val="4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  <w:tr w:rsidR="00DD51DF">
      <w:trPr>
        <w:cantSplit/>
      </w:trPr>
      <w:tc>
        <w:tcPr>
          <w:tcW w:w="5278" w:type="dxa"/>
          <w:gridSpan w:val="2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Text</w:t>
          </w:r>
        </w:p>
      </w:tc>
      <w:tc>
        <w:tcPr>
          <w:tcW w:w="1831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Schválený rozpočet</w:t>
          </w:r>
        </w:p>
      </w:tc>
      <w:tc>
        <w:tcPr>
          <w:tcW w:w="1831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Rozpočet po změnách</w:t>
          </w:r>
        </w:p>
      </w:tc>
      <w:tc>
        <w:tcPr>
          <w:tcW w:w="1832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Skutečnost</w:t>
          </w:r>
        </w:p>
      </w:tc>
    </w:tr>
  </w:tbl>
  <w:p w:rsidR="00DD51DF" w:rsidRDefault="00DD51DF">
    <w:pPr>
      <w:widowControl w:val="0"/>
      <w:autoSpaceDE w:val="0"/>
      <w:autoSpaceDN w:val="0"/>
      <w:adjustRightInd w:val="0"/>
      <w:spacing w:before="10" w:after="10"/>
      <w:ind w:left="40" w:right="40"/>
      <w:rPr>
        <w:rFonts w:ascii="Arial" w:hAnsi="Arial" w:cs="Arial"/>
        <w:color w:val="000000"/>
        <w:sz w:val="14"/>
        <w:szCs w:val="14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89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938"/>
      <w:gridCol w:w="3340"/>
      <w:gridCol w:w="1831"/>
      <w:gridCol w:w="1831"/>
      <w:gridCol w:w="1832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gridSpan w:val="4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  <w:tr w:rsidR="00DD51DF">
      <w:trPr>
        <w:cantSplit/>
      </w:trPr>
      <w:tc>
        <w:tcPr>
          <w:tcW w:w="5278" w:type="dxa"/>
          <w:gridSpan w:val="2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Detailní výpis položek dle druhového třídění rozpočtové skladby</w:t>
          </w:r>
        </w:p>
      </w:tc>
      <w:tc>
        <w:tcPr>
          <w:tcW w:w="1831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Schválený rozpočet</w:t>
          </w:r>
        </w:p>
      </w:tc>
      <w:tc>
        <w:tcPr>
          <w:tcW w:w="1831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Rozpočet po změnách</w:t>
          </w:r>
        </w:p>
      </w:tc>
      <w:tc>
        <w:tcPr>
          <w:tcW w:w="1832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Skutečnost</w:t>
          </w:r>
        </w:p>
      </w:tc>
    </w:tr>
  </w:tbl>
  <w:p w:rsidR="00DD51DF" w:rsidRDefault="00DD51DF">
    <w:pPr>
      <w:widowControl w:val="0"/>
      <w:autoSpaceDE w:val="0"/>
      <w:autoSpaceDN w:val="0"/>
      <w:adjustRightInd w:val="0"/>
      <w:spacing w:before="10" w:after="10"/>
      <w:ind w:left="40" w:right="40"/>
      <w:rPr>
        <w:rFonts w:ascii="Arial" w:hAnsi="Arial" w:cs="Arial"/>
        <w:color w:val="000000"/>
        <w:sz w:val="14"/>
        <w:szCs w:val="1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93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  <w:p w:rsidR="00DD51DF" w:rsidRDefault="00DD51DF">
    <w:pPr>
      <w:widowControl w:val="0"/>
      <w:autoSpaceDE w:val="0"/>
      <w:autoSpaceDN w:val="0"/>
      <w:adjustRightInd w:val="0"/>
      <w:spacing w:before="40" w:after="40"/>
      <w:ind w:left="40" w:right="40"/>
      <w:rPr>
        <w:rFonts w:ascii="Arial" w:hAnsi="Arial" w:cs="Arial"/>
        <w:b/>
        <w:bCs/>
        <w:color w:val="000000"/>
        <w:sz w:val="32"/>
        <w:szCs w:val="32"/>
      </w:rPr>
    </w:pPr>
  </w:p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077"/>
      <w:gridCol w:w="3447"/>
      <w:gridCol w:w="1723"/>
      <w:gridCol w:w="3447"/>
      <w:gridCol w:w="1078"/>
    </w:tblGrid>
    <w:tr w:rsidR="00DD51DF">
      <w:trPr>
        <w:cantSplit/>
      </w:trPr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  <w:tc>
        <w:tcPr>
          <w:tcW w:w="8617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  <w:r>
            <w:rPr>
              <w:rFonts w:ascii="Arial" w:hAnsi="Arial" w:cs="Arial"/>
              <w:b/>
              <w:bCs/>
              <w:color w:val="000000"/>
              <w:sz w:val="32"/>
              <w:szCs w:val="32"/>
            </w:rPr>
            <w:t xml:space="preserve">Obec Jaroslav </w:t>
          </w:r>
        </w:p>
      </w:tc>
      <w:tc>
        <w:tcPr>
          <w:tcW w:w="1078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</w:tr>
    <w:tr w:rsidR="00DD51DF">
      <w:trPr>
        <w:cantSplit/>
      </w:trPr>
      <w:tc>
        <w:tcPr>
          <w:tcW w:w="4524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  <w:tc>
        <w:tcPr>
          <w:tcW w:w="1723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color w:val="000000"/>
              <w:sz w:val="17"/>
              <w:szCs w:val="17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margin-left:228.2pt;margin-top:2pt;width:70.85pt;height:70.85pt;z-index:251660288;mso-position-horizontal-relative:text;mso-position-vertical-relative:text" o:allowincell="f">
                <v:imagedata r:id="rId1" o:title=""/>
              </v:shape>
            </w:pict>
          </w:r>
        </w:p>
      </w:tc>
      <w:tc>
        <w:tcPr>
          <w:tcW w:w="4525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</w:tr>
    <w:tr w:rsidR="00DD51DF">
      <w:trPr>
        <w:cantSplit/>
      </w:trPr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  <w:tc>
        <w:tcPr>
          <w:tcW w:w="8617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  <w:tc>
        <w:tcPr>
          <w:tcW w:w="1078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</w:tr>
    <w:tr w:rsidR="00DD51DF">
      <w:trPr>
        <w:cantSplit/>
      </w:trPr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  <w:tc>
        <w:tcPr>
          <w:tcW w:w="8617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  <w:tc>
        <w:tcPr>
          <w:tcW w:w="1078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</w:tr>
    <w:tr w:rsidR="00DD51DF">
      <w:trPr>
        <w:cantSplit/>
      </w:trPr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  <w:tc>
        <w:tcPr>
          <w:tcW w:w="8617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  <w:tc>
        <w:tcPr>
          <w:tcW w:w="1078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</w:tr>
  </w:tbl>
  <w:p w:rsidR="00DD51DF" w:rsidRDefault="00DD51DF">
    <w:pPr>
      <w:widowControl w:val="0"/>
      <w:autoSpaceDE w:val="0"/>
      <w:autoSpaceDN w:val="0"/>
      <w:adjustRightInd w:val="0"/>
      <w:spacing w:before="40" w:after="40"/>
      <w:ind w:left="40" w:right="40"/>
      <w:jc w:val="center"/>
      <w:rPr>
        <w:rFonts w:ascii="Arial" w:hAnsi="Arial" w:cs="Arial"/>
        <w:b/>
        <w:bCs/>
        <w:color w:val="000000"/>
        <w:sz w:val="43"/>
        <w:szCs w:val="43"/>
      </w:rPr>
    </w:pPr>
    <w:r>
      <w:rPr>
        <w:rFonts w:ascii="Arial" w:hAnsi="Arial" w:cs="Arial"/>
        <w:b/>
        <w:bCs/>
        <w:color w:val="000000"/>
        <w:sz w:val="43"/>
        <w:szCs w:val="43"/>
      </w:rPr>
      <w:t>NÁVRH ZÁVĚREČNÉHO ÚČTU ZA ROK 2019</w:t>
    </w:r>
  </w:p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077"/>
      <w:gridCol w:w="8617"/>
      <w:gridCol w:w="1078"/>
    </w:tblGrid>
    <w:tr w:rsidR="00DD51DF">
      <w:trPr>
        <w:cantSplit/>
      </w:trPr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color w:val="000000"/>
              <w:sz w:val="16"/>
              <w:szCs w:val="16"/>
            </w:rPr>
          </w:pPr>
        </w:p>
      </w:tc>
      <w:tc>
        <w:tcPr>
          <w:tcW w:w="8617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color w:val="000000"/>
              <w:sz w:val="16"/>
              <w:szCs w:val="16"/>
            </w:rPr>
          </w:pPr>
          <w:r>
            <w:rPr>
              <w:rFonts w:ascii="Arial" w:hAnsi="Arial" w:cs="Arial"/>
              <w:b/>
              <w:bCs/>
              <w:color w:val="000000"/>
              <w:sz w:val="16"/>
              <w:szCs w:val="16"/>
            </w:rPr>
            <w:t>(v Kč)</w:t>
          </w:r>
        </w:p>
      </w:tc>
      <w:tc>
        <w:tcPr>
          <w:tcW w:w="1078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color w:val="000000"/>
              <w:sz w:val="16"/>
              <w:szCs w:val="16"/>
            </w:rPr>
          </w:pPr>
        </w:p>
      </w:tc>
    </w:tr>
  </w:tbl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93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89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  <w:p w:rsidR="00DD51DF" w:rsidRDefault="00DD51DF">
    <w:pPr>
      <w:widowControl w:val="0"/>
      <w:autoSpaceDE w:val="0"/>
      <w:autoSpaceDN w:val="0"/>
      <w:adjustRightInd w:val="0"/>
      <w:spacing w:before="40" w:after="40"/>
      <w:ind w:left="40" w:right="40"/>
      <w:rPr>
        <w:rFonts w:ascii="Arial" w:hAnsi="Arial" w:cs="Arial"/>
        <w:b/>
        <w:bCs/>
        <w:color w:val="000080"/>
        <w:sz w:val="25"/>
        <w:szCs w:val="25"/>
        <w:u w:val="single"/>
      </w:rPr>
    </w:pPr>
    <w:r>
      <w:rPr>
        <w:rFonts w:ascii="Arial" w:hAnsi="Arial" w:cs="Arial"/>
        <w:b/>
        <w:bCs/>
        <w:color w:val="000080"/>
        <w:sz w:val="25"/>
        <w:szCs w:val="25"/>
        <w:u w:val="single"/>
      </w:rPr>
      <w:t>III. FINANCOVÁNÍ (zapojení vlastních úspor a cizích zdrojů)</w:t>
    </w:r>
  </w:p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730"/>
      <w:gridCol w:w="3339"/>
      <w:gridCol w:w="1831"/>
      <w:gridCol w:w="1832"/>
    </w:tblGrid>
    <w:tr w:rsidR="00DD51DF">
      <w:trPr>
        <w:cantSplit/>
      </w:trPr>
      <w:tc>
        <w:tcPr>
          <w:tcW w:w="3770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Název položky</w:t>
          </w:r>
        </w:p>
      </w:tc>
      <w:tc>
        <w:tcPr>
          <w:tcW w:w="3339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Schválený rozpočet</w:t>
          </w:r>
        </w:p>
      </w:tc>
      <w:tc>
        <w:tcPr>
          <w:tcW w:w="1831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Rozpočet po změnách</w:t>
          </w:r>
        </w:p>
      </w:tc>
      <w:tc>
        <w:tcPr>
          <w:tcW w:w="1832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Skutečnost</w:t>
          </w:r>
        </w:p>
      </w:tc>
    </w:tr>
  </w:tbl>
  <w:p w:rsidR="00DD51DF" w:rsidRDefault="00DD51DF">
    <w:pPr>
      <w:widowControl w:val="0"/>
      <w:autoSpaceDE w:val="0"/>
      <w:autoSpaceDN w:val="0"/>
      <w:adjustRightInd w:val="0"/>
      <w:spacing w:before="10" w:after="10"/>
      <w:ind w:left="40" w:right="40"/>
      <w:rPr>
        <w:rFonts w:ascii="Arial" w:hAnsi="Arial" w:cs="Arial"/>
        <w:color w:val="000000"/>
        <w:sz w:val="14"/>
        <w:szCs w:val="14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89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89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  <w:p w:rsidR="00DD51DF" w:rsidRDefault="00DD51DF">
    <w:pPr>
      <w:widowControl w:val="0"/>
      <w:autoSpaceDE w:val="0"/>
      <w:autoSpaceDN w:val="0"/>
      <w:adjustRightInd w:val="0"/>
      <w:spacing w:before="40" w:after="40"/>
      <w:ind w:left="40" w:right="40"/>
      <w:rPr>
        <w:rFonts w:ascii="Arial" w:hAnsi="Arial" w:cs="Arial"/>
        <w:b/>
        <w:bCs/>
        <w:color w:val="000080"/>
        <w:sz w:val="25"/>
        <w:szCs w:val="25"/>
        <w:u w:val="single"/>
      </w:rPr>
    </w:pPr>
    <w:r>
      <w:rPr>
        <w:rFonts w:ascii="Arial" w:hAnsi="Arial" w:cs="Arial"/>
        <w:b/>
        <w:bCs/>
        <w:color w:val="000080"/>
        <w:sz w:val="25"/>
        <w:szCs w:val="25"/>
        <w:u w:val="single"/>
      </w:rPr>
      <w:t>IV. STAVY A OBRATY NA BANKOVNÍCH ÚČTECH</w:t>
    </w:r>
  </w:p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407"/>
      <w:gridCol w:w="1831"/>
      <w:gridCol w:w="1831"/>
      <w:gridCol w:w="1831"/>
      <w:gridCol w:w="1832"/>
    </w:tblGrid>
    <w:tr w:rsidR="00DD51DF">
      <w:trPr>
        <w:cantSplit/>
      </w:trPr>
      <w:tc>
        <w:tcPr>
          <w:tcW w:w="3447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Název bankovního účtu</w:t>
          </w:r>
        </w:p>
      </w:tc>
      <w:tc>
        <w:tcPr>
          <w:tcW w:w="1831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Počáteční stav k 1. 1.</w:t>
          </w:r>
        </w:p>
      </w:tc>
      <w:tc>
        <w:tcPr>
          <w:tcW w:w="1831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Obrat</w:t>
          </w:r>
        </w:p>
      </w:tc>
      <w:tc>
        <w:tcPr>
          <w:tcW w:w="1831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Konečný stav k 31.12.</w:t>
          </w:r>
        </w:p>
      </w:tc>
      <w:tc>
        <w:tcPr>
          <w:tcW w:w="1832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Změna stavu bankovních účtů</w:t>
          </w:r>
        </w:p>
      </w:tc>
    </w:tr>
  </w:tbl>
  <w:p w:rsidR="00DD51DF" w:rsidRDefault="00DD51DF">
    <w:pPr>
      <w:widowControl w:val="0"/>
      <w:autoSpaceDE w:val="0"/>
      <w:autoSpaceDN w:val="0"/>
      <w:adjustRightInd w:val="0"/>
      <w:spacing w:before="1" w:after="1"/>
      <w:ind w:left="40" w:right="40"/>
      <w:rPr>
        <w:rFonts w:ascii="Arial" w:hAnsi="Arial" w:cs="Arial"/>
        <w:color w:val="000000"/>
        <w:sz w:val="14"/>
        <w:szCs w:val="14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89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89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  <w:p w:rsidR="00DD51DF" w:rsidRDefault="00DD51DF">
    <w:pPr>
      <w:widowControl w:val="0"/>
      <w:autoSpaceDE w:val="0"/>
      <w:autoSpaceDN w:val="0"/>
      <w:adjustRightInd w:val="0"/>
      <w:spacing w:before="40" w:after="40"/>
      <w:ind w:left="40" w:right="40"/>
      <w:rPr>
        <w:rFonts w:ascii="Arial" w:hAnsi="Arial" w:cs="Arial"/>
        <w:b/>
        <w:bCs/>
        <w:color w:val="000000"/>
        <w:sz w:val="32"/>
        <w:szCs w:val="32"/>
      </w:rPr>
    </w:pPr>
  </w:p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037"/>
      <w:gridCol w:w="3447"/>
      <w:gridCol w:w="1723"/>
      <w:gridCol w:w="3447"/>
      <w:gridCol w:w="1078"/>
    </w:tblGrid>
    <w:tr w:rsidR="00DD51DF">
      <w:trPr>
        <w:cantSplit/>
      </w:trPr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  <w:tc>
        <w:tcPr>
          <w:tcW w:w="8617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  <w:r>
            <w:rPr>
              <w:rFonts w:ascii="Arial" w:hAnsi="Arial" w:cs="Arial"/>
              <w:b/>
              <w:bCs/>
              <w:color w:val="000000"/>
              <w:sz w:val="32"/>
              <w:szCs w:val="32"/>
            </w:rPr>
            <w:t xml:space="preserve">Obec Jaroslav </w:t>
          </w:r>
        </w:p>
      </w:tc>
      <w:tc>
        <w:tcPr>
          <w:tcW w:w="1078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</w:tr>
    <w:tr w:rsidR="00DD51DF">
      <w:trPr>
        <w:cantSplit/>
      </w:trPr>
      <w:tc>
        <w:tcPr>
          <w:tcW w:w="4524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  <w:tc>
        <w:tcPr>
          <w:tcW w:w="1723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color w:val="000000"/>
              <w:sz w:val="17"/>
              <w:szCs w:val="17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position:absolute;margin-left:228.2pt;margin-top:2pt;width:70.85pt;height:70.85pt;z-index:251662336;mso-position-horizontal-relative:text;mso-position-vertical-relative:text" o:allowincell="f">
                <v:imagedata r:id="rId1" o:title=""/>
              </v:shape>
            </w:pict>
          </w:r>
        </w:p>
      </w:tc>
      <w:tc>
        <w:tcPr>
          <w:tcW w:w="4525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</w:tr>
    <w:tr w:rsidR="00DD51DF">
      <w:trPr>
        <w:cantSplit/>
      </w:trPr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  <w:tc>
        <w:tcPr>
          <w:tcW w:w="8617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  <w:tc>
        <w:tcPr>
          <w:tcW w:w="1078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</w:tr>
    <w:tr w:rsidR="00DD51DF">
      <w:trPr>
        <w:cantSplit/>
      </w:trPr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  <w:tc>
        <w:tcPr>
          <w:tcW w:w="8617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  <w:tc>
        <w:tcPr>
          <w:tcW w:w="1078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</w:tr>
    <w:tr w:rsidR="00DD51DF">
      <w:trPr>
        <w:cantSplit/>
      </w:trPr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  <w:tc>
        <w:tcPr>
          <w:tcW w:w="8617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  <w:tc>
        <w:tcPr>
          <w:tcW w:w="1078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</w:tr>
  </w:tbl>
  <w:p w:rsidR="00DD51DF" w:rsidRDefault="00DD51DF">
    <w:pPr>
      <w:widowControl w:val="0"/>
      <w:autoSpaceDE w:val="0"/>
      <w:autoSpaceDN w:val="0"/>
      <w:adjustRightInd w:val="0"/>
      <w:spacing w:before="40" w:after="40"/>
      <w:ind w:left="40" w:right="40"/>
      <w:jc w:val="center"/>
      <w:rPr>
        <w:rFonts w:ascii="Arial" w:hAnsi="Arial" w:cs="Arial"/>
        <w:b/>
        <w:bCs/>
        <w:color w:val="000000"/>
        <w:sz w:val="43"/>
        <w:szCs w:val="43"/>
      </w:rPr>
    </w:pPr>
    <w:r>
      <w:rPr>
        <w:rFonts w:ascii="Arial" w:hAnsi="Arial" w:cs="Arial"/>
        <w:b/>
        <w:bCs/>
        <w:color w:val="000000"/>
        <w:sz w:val="43"/>
        <w:szCs w:val="43"/>
      </w:rPr>
      <w:t>NÁVRH ZÁVĚREČNÉHO ÚČTU ZA ROK 2019</w:t>
    </w:r>
  </w:p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037"/>
      <w:gridCol w:w="8617"/>
      <w:gridCol w:w="1078"/>
    </w:tblGrid>
    <w:tr w:rsidR="00DD51DF">
      <w:trPr>
        <w:cantSplit/>
      </w:trPr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color w:val="000000"/>
              <w:sz w:val="16"/>
              <w:szCs w:val="16"/>
            </w:rPr>
          </w:pPr>
        </w:p>
      </w:tc>
      <w:tc>
        <w:tcPr>
          <w:tcW w:w="8617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color w:val="000000"/>
              <w:sz w:val="16"/>
              <w:szCs w:val="16"/>
            </w:rPr>
          </w:pPr>
          <w:r>
            <w:rPr>
              <w:rFonts w:ascii="Arial" w:hAnsi="Arial" w:cs="Arial"/>
              <w:b/>
              <w:bCs/>
              <w:color w:val="000000"/>
              <w:sz w:val="16"/>
              <w:szCs w:val="16"/>
            </w:rPr>
            <w:t>(v Kč)</w:t>
          </w:r>
        </w:p>
      </w:tc>
      <w:tc>
        <w:tcPr>
          <w:tcW w:w="1078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  <w:color w:val="000000"/>
              <w:sz w:val="16"/>
              <w:szCs w:val="16"/>
            </w:rPr>
          </w:pPr>
        </w:p>
      </w:tc>
    </w:tr>
    <w:tr w:rsidR="00DD51DF">
      <w:trPr>
        <w:cantSplit/>
      </w:trPr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  <w:tc>
        <w:tcPr>
          <w:tcW w:w="8617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  <w:tc>
        <w:tcPr>
          <w:tcW w:w="1078" w:type="dxa"/>
          <w:tcBorders>
            <w:top w:val="nil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000000"/>
              <w:sz w:val="32"/>
              <w:szCs w:val="32"/>
            </w:rPr>
          </w:pPr>
        </w:p>
      </w:tc>
    </w:tr>
  </w:tbl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89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  <w:p w:rsidR="00DD51DF" w:rsidRDefault="00DD51DF">
    <w:pPr>
      <w:widowControl w:val="0"/>
      <w:autoSpaceDE w:val="0"/>
      <w:autoSpaceDN w:val="0"/>
      <w:adjustRightInd w:val="0"/>
      <w:spacing w:before="40" w:after="40"/>
      <w:ind w:left="40" w:right="40"/>
      <w:rPr>
        <w:rFonts w:ascii="Arial" w:hAnsi="Arial" w:cs="Arial"/>
        <w:b/>
        <w:bCs/>
        <w:color w:val="000080"/>
        <w:sz w:val="25"/>
        <w:szCs w:val="25"/>
        <w:u w:val="single"/>
      </w:rPr>
    </w:pPr>
    <w:r>
      <w:rPr>
        <w:rFonts w:ascii="Arial" w:hAnsi="Arial" w:cs="Arial"/>
        <w:b/>
        <w:bCs/>
        <w:color w:val="000080"/>
        <w:sz w:val="25"/>
        <w:szCs w:val="25"/>
        <w:u w:val="single"/>
      </w:rPr>
      <w:t>V. PENĚŽNÍ FONDY - INFORMATIVNĚ</w:t>
    </w:r>
  </w:p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5238"/>
      <w:gridCol w:w="1831"/>
      <w:gridCol w:w="1831"/>
      <w:gridCol w:w="1832"/>
    </w:tblGrid>
    <w:tr w:rsidR="00DD51DF">
      <w:trPr>
        <w:cantSplit/>
      </w:trPr>
      <w:tc>
        <w:tcPr>
          <w:tcW w:w="5278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Text</w:t>
          </w:r>
        </w:p>
      </w:tc>
      <w:tc>
        <w:tcPr>
          <w:tcW w:w="1831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Schválený rozpočet</w:t>
          </w:r>
        </w:p>
      </w:tc>
      <w:tc>
        <w:tcPr>
          <w:tcW w:w="1831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Rozpočet po změnách</w:t>
          </w:r>
        </w:p>
      </w:tc>
      <w:tc>
        <w:tcPr>
          <w:tcW w:w="1832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Skutečnost</w:t>
          </w:r>
        </w:p>
      </w:tc>
    </w:tr>
  </w:tbl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89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93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  <w:p w:rsidR="00DD51DF" w:rsidRDefault="00DD51DF">
    <w:pPr>
      <w:widowControl w:val="0"/>
      <w:autoSpaceDE w:val="0"/>
      <w:autoSpaceDN w:val="0"/>
      <w:adjustRightInd w:val="0"/>
      <w:spacing w:before="40" w:after="40"/>
      <w:ind w:left="40" w:right="40"/>
      <w:rPr>
        <w:rFonts w:ascii="Arial" w:hAnsi="Arial" w:cs="Arial"/>
        <w:b/>
        <w:bCs/>
        <w:color w:val="000080"/>
        <w:sz w:val="25"/>
        <w:szCs w:val="25"/>
        <w:u w:val="single"/>
      </w:rPr>
    </w:pPr>
    <w:r>
      <w:rPr>
        <w:rFonts w:ascii="Arial" w:hAnsi="Arial" w:cs="Arial"/>
        <w:b/>
        <w:bCs/>
        <w:color w:val="000080"/>
        <w:sz w:val="25"/>
        <w:szCs w:val="25"/>
        <w:u w:val="single"/>
      </w:rPr>
      <w:t>VI. MAJETEK</w:t>
    </w:r>
  </w:p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3770"/>
      <w:gridCol w:w="3339"/>
      <w:gridCol w:w="1831"/>
      <w:gridCol w:w="1832"/>
    </w:tblGrid>
    <w:tr w:rsidR="00DD51DF">
      <w:trPr>
        <w:cantSplit/>
      </w:trPr>
      <w:tc>
        <w:tcPr>
          <w:tcW w:w="3770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Název majetkového účtu</w:t>
          </w:r>
        </w:p>
      </w:tc>
      <w:tc>
        <w:tcPr>
          <w:tcW w:w="3339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Počáteční stav k 1.1.</w:t>
          </w:r>
        </w:p>
      </w:tc>
      <w:tc>
        <w:tcPr>
          <w:tcW w:w="1831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Obrat</w:t>
          </w:r>
        </w:p>
      </w:tc>
      <w:tc>
        <w:tcPr>
          <w:tcW w:w="1832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Konečný stav</w:t>
          </w:r>
        </w:p>
      </w:tc>
    </w:tr>
  </w:tbl>
  <w:p w:rsidR="00DD51DF" w:rsidRDefault="00DD51DF">
    <w:pPr>
      <w:widowControl w:val="0"/>
      <w:autoSpaceDE w:val="0"/>
      <w:autoSpaceDN w:val="0"/>
      <w:adjustRightInd w:val="0"/>
      <w:spacing w:before="10" w:after="10"/>
      <w:ind w:left="40" w:right="40"/>
      <w:rPr>
        <w:rFonts w:ascii="Arial" w:hAnsi="Arial" w:cs="Arial"/>
        <w:color w:val="000000"/>
        <w:sz w:val="14"/>
        <w:szCs w:val="14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89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89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  <w:p w:rsidR="00DD51DF" w:rsidRDefault="00DD51DF">
    <w:pPr>
      <w:widowControl w:val="0"/>
      <w:autoSpaceDE w:val="0"/>
      <w:autoSpaceDN w:val="0"/>
      <w:adjustRightInd w:val="0"/>
      <w:spacing w:before="40" w:after="40"/>
      <w:ind w:left="40" w:right="40"/>
      <w:rPr>
        <w:rFonts w:ascii="Arial" w:hAnsi="Arial" w:cs="Arial"/>
        <w:b/>
        <w:bCs/>
        <w:color w:val="000080"/>
        <w:sz w:val="25"/>
        <w:szCs w:val="25"/>
        <w:u w:val="single"/>
      </w:rPr>
    </w:pPr>
    <w:r>
      <w:rPr>
        <w:rFonts w:ascii="Arial" w:hAnsi="Arial" w:cs="Arial"/>
        <w:b/>
        <w:bCs/>
        <w:color w:val="000080"/>
        <w:sz w:val="25"/>
        <w:szCs w:val="25"/>
        <w:u w:val="single"/>
      </w:rPr>
      <w:t>VII. VYÚČTOVÁNÍ FIN. VZTAHŮ K ROZPOČTŮM KRAJŮ, OBCÍ, DSO A VNITŘNÍ PŘEVODY</w:t>
    </w:r>
  </w:p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606"/>
      <w:gridCol w:w="4632"/>
      <w:gridCol w:w="1831"/>
      <w:gridCol w:w="1831"/>
      <w:gridCol w:w="1832"/>
    </w:tblGrid>
    <w:tr w:rsidR="00DD51DF">
      <w:trPr>
        <w:cantSplit/>
      </w:trPr>
      <w:tc>
        <w:tcPr>
          <w:tcW w:w="646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Položka</w:t>
          </w:r>
        </w:p>
      </w:tc>
      <w:tc>
        <w:tcPr>
          <w:tcW w:w="4632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Text</w:t>
          </w:r>
        </w:p>
      </w:tc>
      <w:tc>
        <w:tcPr>
          <w:tcW w:w="1831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Schválený rozpočet</w:t>
          </w:r>
        </w:p>
      </w:tc>
      <w:tc>
        <w:tcPr>
          <w:tcW w:w="1831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Rozpočet po změnách</w:t>
          </w:r>
        </w:p>
      </w:tc>
      <w:tc>
        <w:tcPr>
          <w:tcW w:w="1832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Skutečnost</w:t>
          </w:r>
        </w:p>
      </w:tc>
    </w:tr>
  </w:tbl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89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89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  <w:p w:rsidR="00DD51DF" w:rsidRDefault="00DD51DF">
    <w:pPr>
      <w:widowControl w:val="0"/>
      <w:autoSpaceDE w:val="0"/>
      <w:autoSpaceDN w:val="0"/>
      <w:adjustRightInd w:val="0"/>
      <w:spacing w:before="40" w:after="40"/>
      <w:ind w:left="40" w:right="40"/>
      <w:rPr>
        <w:rFonts w:ascii="Arial" w:hAnsi="Arial" w:cs="Arial"/>
        <w:b/>
        <w:bCs/>
        <w:color w:val="000080"/>
        <w:sz w:val="25"/>
        <w:szCs w:val="25"/>
        <w:u w:val="single"/>
      </w:rPr>
    </w:pPr>
    <w:r>
      <w:rPr>
        <w:rFonts w:ascii="Arial" w:hAnsi="Arial" w:cs="Arial"/>
        <w:b/>
        <w:bCs/>
        <w:color w:val="000080"/>
        <w:sz w:val="25"/>
        <w:szCs w:val="25"/>
        <w:u w:val="single"/>
      </w:rPr>
      <w:t>VIII. VYÚČTOVÁNÍ FIN. VZTAHŮ KE ST. ROZPOČTU, ST. FONDŮM A NÁRODNÍMU FONDU</w:t>
    </w:r>
  </w:p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606"/>
      <w:gridCol w:w="646"/>
      <w:gridCol w:w="3447"/>
      <w:gridCol w:w="1508"/>
      <w:gridCol w:w="1508"/>
      <w:gridCol w:w="1508"/>
      <w:gridCol w:w="1509"/>
    </w:tblGrid>
    <w:tr w:rsidR="00DD51DF">
      <w:trPr>
        <w:cantSplit/>
      </w:trPr>
      <w:tc>
        <w:tcPr>
          <w:tcW w:w="646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UZ</w:t>
          </w:r>
        </w:p>
      </w:tc>
      <w:tc>
        <w:tcPr>
          <w:tcW w:w="646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Položka</w:t>
          </w:r>
        </w:p>
      </w:tc>
      <w:tc>
        <w:tcPr>
          <w:tcW w:w="3447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text</w:t>
          </w:r>
        </w:p>
      </w:tc>
      <w:tc>
        <w:tcPr>
          <w:tcW w:w="1508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Rozpočet upr. (Příjmy)</w:t>
          </w:r>
        </w:p>
      </w:tc>
      <w:tc>
        <w:tcPr>
          <w:tcW w:w="1508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Rozpočet upr. (Výdaje)</w:t>
          </w:r>
        </w:p>
      </w:tc>
      <w:tc>
        <w:tcPr>
          <w:tcW w:w="1508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Skutečnost (Příjmy)</w:t>
          </w:r>
        </w:p>
      </w:tc>
      <w:tc>
        <w:tcPr>
          <w:tcW w:w="1509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Skutečnost (Výdaje)</w:t>
          </w:r>
        </w:p>
      </w:tc>
    </w:tr>
    <w:tr w:rsidR="00DD51DF">
      <w:trPr>
        <w:cantSplit/>
      </w:trPr>
      <w:tc>
        <w:tcPr>
          <w:tcW w:w="10772" w:type="dxa"/>
          <w:gridSpan w:val="7"/>
          <w:tcBorders>
            <w:top w:val="single" w:sz="2" w:space="0" w:color="000000"/>
            <w:left w:val="nil"/>
            <w:bottom w:val="nil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color w:val="000000"/>
              <w:sz w:val="17"/>
              <w:szCs w:val="17"/>
            </w:rPr>
          </w:pPr>
        </w:p>
      </w:tc>
    </w:tr>
  </w:tbl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93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40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93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898"/>
      <w:gridCol w:w="3340"/>
      <w:gridCol w:w="1831"/>
      <w:gridCol w:w="1831"/>
      <w:gridCol w:w="1832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gridSpan w:val="4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  <w:tr w:rsidR="00DD51DF">
      <w:trPr>
        <w:cantSplit/>
      </w:trPr>
      <w:tc>
        <w:tcPr>
          <w:tcW w:w="5278" w:type="dxa"/>
          <w:gridSpan w:val="2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Text</w:t>
          </w:r>
        </w:p>
      </w:tc>
      <w:tc>
        <w:tcPr>
          <w:tcW w:w="1831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Schválený rozpočet</w:t>
          </w:r>
        </w:p>
      </w:tc>
      <w:tc>
        <w:tcPr>
          <w:tcW w:w="1831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Rozpočet po změnách</w:t>
          </w:r>
        </w:p>
      </w:tc>
      <w:tc>
        <w:tcPr>
          <w:tcW w:w="1832" w:type="dxa"/>
          <w:tcBorders>
            <w:top w:val="single" w:sz="2" w:space="0" w:color="000000"/>
            <w:left w:val="nil"/>
            <w:bottom w:val="nil"/>
            <w:right w:val="nil"/>
          </w:tcBorders>
          <w:shd w:val="pct10" w:color="000000" w:fill="FFFFFF"/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Skutečnost</w:t>
          </w:r>
        </w:p>
      </w:tc>
    </w:tr>
  </w:tbl>
  <w:p w:rsidR="00DD51DF" w:rsidRDefault="00DD51DF">
    <w:pPr>
      <w:widowControl w:val="0"/>
      <w:autoSpaceDE w:val="0"/>
      <w:autoSpaceDN w:val="0"/>
      <w:adjustRightInd w:val="0"/>
      <w:spacing w:before="10" w:after="10"/>
      <w:ind w:left="40" w:right="40"/>
      <w:rPr>
        <w:rFonts w:ascii="Arial" w:hAnsi="Arial" w:cs="Arial"/>
        <w:color w:val="000000"/>
        <w:sz w:val="14"/>
        <w:szCs w:val="1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1DF" w:rsidRDefault="00DD51DF">
    <w:pPr>
      <w:widowControl w:val="0"/>
      <w:autoSpaceDE w:val="0"/>
      <w:autoSpaceDN w:val="0"/>
      <w:adjustRightInd w:val="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dxa"/>
      <w:tblInd w:w="2" w:type="dxa"/>
      <w:tblLayout w:type="fixed"/>
      <w:tblCellMar>
        <w:top w:w="40" w:type="dxa"/>
        <w:left w:w="40" w:type="dxa"/>
        <w:bottom w:w="40" w:type="dxa"/>
        <w:right w:w="40" w:type="dxa"/>
      </w:tblCellMar>
      <w:tblLook w:val="0000"/>
    </w:tblPr>
    <w:tblGrid>
      <w:gridCol w:w="1898"/>
      <w:gridCol w:w="8834"/>
    </w:tblGrid>
    <w:tr w:rsidR="00DD51DF">
      <w:trPr>
        <w:cantSplit/>
      </w:trPr>
      <w:tc>
        <w:tcPr>
          <w:tcW w:w="1938" w:type="dxa"/>
          <w:tcBorders>
            <w:top w:val="nil"/>
            <w:left w:val="nil"/>
            <w:bottom w:val="single" w:sz="2" w:space="0" w:color="000000"/>
            <w:right w:val="nil"/>
          </w:tcBorders>
          <w:noWrap/>
        </w:tcPr>
        <w:p w:rsidR="00DD51DF" w:rsidRDefault="00DD51DF">
          <w:pPr>
            <w:widowControl w:val="0"/>
            <w:autoSpaceDE w:val="0"/>
            <w:autoSpaceDN w:val="0"/>
            <w:adjustRightInd w:val="0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Licence: D9HS</w:t>
          </w:r>
        </w:p>
      </w:tc>
      <w:tc>
        <w:tcPr>
          <w:tcW w:w="8834" w:type="dxa"/>
          <w:tcBorders>
            <w:top w:val="nil"/>
            <w:left w:val="nil"/>
            <w:bottom w:val="single" w:sz="2" w:space="0" w:color="000000"/>
            <w:right w:val="nil"/>
          </w:tcBorders>
        </w:tcPr>
        <w:p w:rsidR="00DD51DF" w:rsidRDefault="00DD51DF">
          <w:pPr>
            <w:widowControl w:val="0"/>
            <w:autoSpaceDE w:val="0"/>
            <w:autoSpaceDN w:val="0"/>
            <w:adjustRightInd w:val="0"/>
            <w:jc w:val="right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XCRGBZUC / ZNC  (24012019 / 01012019)</w:t>
          </w:r>
        </w:p>
      </w:tc>
    </w:tr>
  </w:tbl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stylePaneFormatFilter w:val="3F01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5765"/>
    <w:rsid w:val="00120E22"/>
    <w:rsid w:val="0055734E"/>
    <w:rsid w:val="007A7087"/>
    <w:rsid w:val="00BB5765"/>
    <w:rsid w:val="00DD51DF"/>
    <w:rsid w:val="00F7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087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72D4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1627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72D4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162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21" Type="http://schemas.openxmlformats.org/officeDocument/2006/relationships/footer" Target="footer8.xml"/><Relationship Id="rId34" Type="http://schemas.openxmlformats.org/officeDocument/2006/relationships/header" Target="header15.xml"/><Relationship Id="rId42" Type="http://schemas.openxmlformats.org/officeDocument/2006/relationships/header" Target="header19.xml"/><Relationship Id="rId47" Type="http://schemas.openxmlformats.org/officeDocument/2006/relationships/footer" Target="footer21.xml"/><Relationship Id="rId50" Type="http://schemas.openxmlformats.org/officeDocument/2006/relationships/header" Target="header23.xml"/><Relationship Id="rId55" Type="http://schemas.openxmlformats.org/officeDocument/2006/relationships/footer" Target="footer25.xml"/><Relationship Id="rId63" Type="http://schemas.openxmlformats.org/officeDocument/2006/relationships/footer" Target="footer29.xml"/><Relationship Id="rId68" Type="http://schemas.openxmlformats.org/officeDocument/2006/relationships/header" Target="header32.xml"/><Relationship Id="rId76" Type="http://schemas.openxmlformats.org/officeDocument/2006/relationships/header" Target="header36.xml"/><Relationship Id="rId84" Type="http://schemas.openxmlformats.org/officeDocument/2006/relationships/header" Target="header40.xml"/><Relationship Id="rId89" Type="http://schemas.openxmlformats.org/officeDocument/2006/relationships/footer" Target="footer42.xml"/><Relationship Id="rId97" Type="http://schemas.openxmlformats.org/officeDocument/2006/relationships/footer" Target="footer46.xml"/><Relationship Id="rId7" Type="http://schemas.openxmlformats.org/officeDocument/2006/relationships/footer" Target="footer1.xml"/><Relationship Id="rId71" Type="http://schemas.openxmlformats.org/officeDocument/2006/relationships/footer" Target="footer33.xml"/><Relationship Id="rId92" Type="http://schemas.openxmlformats.org/officeDocument/2006/relationships/header" Target="header44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9" Type="http://schemas.openxmlformats.org/officeDocument/2006/relationships/footer" Target="footer12.xml"/><Relationship Id="rId11" Type="http://schemas.openxmlformats.org/officeDocument/2006/relationships/footer" Target="footer3.xml"/><Relationship Id="rId24" Type="http://schemas.openxmlformats.org/officeDocument/2006/relationships/header" Target="header10.xml"/><Relationship Id="rId32" Type="http://schemas.openxmlformats.org/officeDocument/2006/relationships/header" Target="header14.xml"/><Relationship Id="rId37" Type="http://schemas.openxmlformats.org/officeDocument/2006/relationships/footer" Target="footer16.xml"/><Relationship Id="rId40" Type="http://schemas.openxmlformats.org/officeDocument/2006/relationships/header" Target="header18.xml"/><Relationship Id="rId45" Type="http://schemas.openxmlformats.org/officeDocument/2006/relationships/footer" Target="footer20.xml"/><Relationship Id="rId53" Type="http://schemas.openxmlformats.org/officeDocument/2006/relationships/footer" Target="footer24.xml"/><Relationship Id="rId58" Type="http://schemas.openxmlformats.org/officeDocument/2006/relationships/header" Target="header27.xml"/><Relationship Id="rId66" Type="http://schemas.openxmlformats.org/officeDocument/2006/relationships/header" Target="header31.xml"/><Relationship Id="rId74" Type="http://schemas.openxmlformats.org/officeDocument/2006/relationships/header" Target="header35.xml"/><Relationship Id="rId79" Type="http://schemas.openxmlformats.org/officeDocument/2006/relationships/footer" Target="footer37.xml"/><Relationship Id="rId87" Type="http://schemas.openxmlformats.org/officeDocument/2006/relationships/footer" Target="footer41.xml"/><Relationship Id="rId5" Type="http://schemas.openxmlformats.org/officeDocument/2006/relationships/endnotes" Target="endnotes.xml"/><Relationship Id="rId61" Type="http://schemas.openxmlformats.org/officeDocument/2006/relationships/footer" Target="footer28.xml"/><Relationship Id="rId82" Type="http://schemas.openxmlformats.org/officeDocument/2006/relationships/header" Target="header39.xml"/><Relationship Id="rId90" Type="http://schemas.openxmlformats.org/officeDocument/2006/relationships/header" Target="header43.xml"/><Relationship Id="rId95" Type="http://schemas.openxmlformats.org/officeDocument/2006/relationships/footer" Target="footer45.xml"/><Relationship Id="rId19" Type="http://schemas.openxmlformats.org/officeDocument/2006/relationships/footer" Target="footer7.xml"/><Relationship Id="rId14" Type="http://schemas.openxmlformats.org/officeDocument/2006/relationships/header" Target="header5.xml"/><Relationship Id="rId22" Type="http://schemas.openxmlformats.org/officeDocument/2006/relationships/header" Target="header9.xml"/><Relationship Id="rId27" Type="http://schemas.openxmlformats.org/officeDocument/2006/relationships/footer" Target="footer11.xml"/><Relationship Id="rId30" Type="http://schemas.openxmlformats.org/officeDocument/2006/relationships/header" Target="header13.xml"/><Relationship Id="rId35" Type="http://schemas.openxmlformats.org/officeDocument/2006/relationships/footer" Target="footer15.xml"/><Relationship Id="rId43" Type="http://schemas.openxmlformats.org/officeDocument/2006/relationships/footer" Target="footer19.xml"/><Relationship Id="rId48" Type="http://schemas.openxmlformats.org/officeDocument/2006/relationships/header" Target="header22.xml"/><Relationship Id="rId56" Type="http://schemas.openxmlformats.org/officeDocument/2006/relationships/header" Target="header26.xml"/><Relationship Id="rId64" Type="http://schemas.openxmlformats.org/officeDocument/2006/relationships/header" Target="header30.xml"/><Relationship Id="rId69" Type="http://schemas.openxmlformats.org/officeDocument/2006/relationships/footer" Target="footer32.xml"/><Relationship Id="rId77" Type="http://schemas.openxmlformats.org/officeDocument/2006/relationships/footer" Target="footer36.xml"/><Relationship Id="rId8" Type="http://schemas.openxmlformats.org/officeDocument/2006/relationships/header" Target="header2.xml"/><Relationship Id="rId51" Type="http://schemas.openxmlformats.org/officeDocument/2006/relationships/footer" Target="footer23.xml"/><Relationship Id="rId72" Type="http://schemas.openxmlformats.org/officeDocument/2006/relationships/header" Target="header34.xml"/><Relationship Id="rId80" Type="http://schemas.openxmlformats.org/officeDocument/2006/relationships/header" Target="header38.xml"/><Relationship Id="rId85" Type="http://schemas.openxmlformats.org/officeDocument/2006/relationships/footer" Target="footer40.xml"/><Relationship Id="rId93" Type="http://schemas.openxmlformats.org/officeDocument/2006/relationships/footer" Target="footer44.xml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footer" Target="footer10.xml"/><Relationship Id="rId33" Type="http://schemas.openxmlformats.org/officeDocument/2006/relationships/footer" Target="footer14.xml"/><Relationship Id="rId38" Type="http://schemas.openxmlformats.org/officeDocument/2006/relationships/header" Target="header17.xml"/><Relationship Id="rId46" Type="http://schemas.openxmlformats.org/officeDocument/2006/relationships/header" Target="header21.xml"/><Relationship Id="rId59" Type="http://schemas.openxmlformats.org/officeDocument/2006/relationships/footer" Target="footer27.xml"/><Relationship Id="rId67" Type="http://schemas.openxmlformats.org/officeDocument/2006/relationships/footer" Target="footer31.xml"/><Relationship Id="rId20" Type="http://schemas.openxmlformats.org/officeDocument/2006/relationships/header" Target="header8.xml"/><Relationship Id="rId41" Type="http://schemas.openxmlformats.org/officeDocument/2006/relationships/footer" Target="footer18.xml"/><Relationship Id="rId54" Type="http://schemas.openxmlformats.org/officeDocument/2006/relationships/header" Target="header25.xml"/><Relationship Id="rId62" Type="http://schemas.openxmlformats.org/officeDocument/2006/relationships/header" Target="header29.xml"/><Relationship Id="rId70" Type="http://schemas.openxmlformats.org/officeDocument/2006/relationships/header" Target="header33.xml"/><Relationship Id="rId75" Type="http://schemas.openxmlformats.org/officeDocument/2006/relationships/footer" Target="footer35.xml"/><Relationship Id="rId83" Type="http://schemas.openxmlformats.org/officeDocument/2006/relationships/footer" Target="footer39.xml"/><Relationship Id="rId88" Type="http://schemas.openxmlformats.org/officeDocument/2006/relationships/header" Target="header42.xml"/><Relationship Id="rId91" Type="http://schemas.openxmlformats.org/officeDocument/2006/relationships/footer" Target="footer43.xml"/><Relationship Id="rId96" Type="http://schemas.openxmlformats.org/officeDocument/2006/relationships/header" Target="header4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header" Target="header12.xml"/><Relationship Id="rId36" Type="http://schemas.openxmlformats.org/officeDocument/2006/relationships/header" Target="header16.xml"/><Relationship Id="rId49" Type="http://schemas.openxmlformats.org/officeDocument/2006/relationships/footer" Target="footer22.xml"/><Relationship Id="rId57" Type="http://schemas.openxmlformats.org/officeDocument/2006/relationships/footer" Target="footer26.xml"/><Relationship Id="rId10" Type="http://schemas.openxmlformats.org/officeDocument/2006/relationships/header" Target="header3.xml"/><Relationship Id="rId31" Type="http://schemas.openxmlformats.org/officeDocument/2006/relationships/footer" Target="footer13.xml"/><Relationship Id="rId44" Type="http://schemas.openxmlformats.org/officeDocument/2006/relationships/header" Target="header20.xml"/><Relationship Id="rId52" Type="http://schemas.openxmlformats.org/officeDocument/2006/relationships/header" Target="header24.xml"/><Relationship Id="rId60" Type="http://schemas.openxmlformats.org/officeDocument/2006/relationships/header" Target="header28.xml"/><Relationship Id="rId65" Type="http://schemas.openxmlformats.org/officeDocument/2006/relationships/footer" Target="footer30.xml"/><Relationship Id="rId73" Type="http://schemas.openxmlformats.org/officeDocument/2006/relationships/footer" Target="footer34.xml"/><Relationship Id="rId78" Type="http://schemas.openxmlformats.org/officeDocument/2006/relationships/header" Target="header37.xml"/><Relationship Id="rId81" Type="http://schemas.openxmlformats.org/officeDocument/2006/relationships/footer" Target="footer38.xml"/><Relationship Id="rId86" Type="http://schemas.openxmlformats.org/officeDocument/2006/relationships/header" Target="header41.xml"/><Relationship Id="rId94" Type="http://schemas.openxmlformats.org/officeDocument/2006/relationships/header" Target="header45.xml"/><Relationship Id="rId9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footer" Target="footer4.xml"/><Relationship Id="rId18" Type="http://schemas.openxmlformats.org/officeDocument/2006/relationships/header" Target="header7.xml"/><Relationship Id="rId39" Type="http://schemas.openxmlformats.org/officeDocument/2006/relationships/footer" Target="footer1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9</Pages>
  <Words>2467</Words>
  <Characters>14562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sestavený ke dni 04</dc:title>
  <dc:subject/>
  <dc:creator/>
  <cp:keywords/>
  <dc:description/>
  <cp:lastModifiedBy>Eliška</cp:lastModifiedBy>
  <cp:revision>3</cp:revision>
  <dcterms:created xsi:type="dcterms:W3CDTF">2020-05-04T18:25:00Z</dcterms:created>
  <dcterms:modified xsi:type="dcterms:W3CDTF">2020-05-04T18:32:00Z</dcterms:modified>
</cp:coreProperties>
</file>